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6581" w14:textId="3A80E880" w:rsidR="00197602" w:rsidRPr="00197602" w:rsidRDefault="00197602" w:rsidP="00F12D04">
      <w:pPr>
        <w:pStyle w:val="ObjectAnchor"/>
        <w:rPr>
          <w:sz w:val="12"/>
        </w:rPr>
      </w:pPr>
    </w:p>
    <w:tbl>
      <w:tblPr>
        <w:tblW w:w="5065" w:type="pct"/>
        <w:tblLook w:val="0600" w:firstRow="0" w:lastRow="0" w:firstColumn="0" w:lastColumn="0" w:noHBand="1" w:noVBand="1"/>
      </w:tblPr>
      <w:tblGrid>
        <w:gridCol w:w="2541"/>
        <w:gridCol w:w="222"/>
        <w:gridCol w:w="5238"/>
        <w:gridCol w:w="2939"/>
      </w:tblGrid>
      <w:tr w:rsidR="00F96C5E" w14:paraId="50459D46" w14:textId="77777777" w:rsidTr="00175AF1">
        <w:trPr>
          <w:trHeight w:val="468"/>
        </w:trPr>
        <w:tc>
          <w:tcPr>
            <w:tcW w:w="975" w:type="pct"/>
          </w:tcPr>
          <w:p w14:paraId="77B8FC66" w14:textId="77777777" w:rsidR="00F96C5E" w:rsidRPr="008A3EBD" w:rsidRDefault="00F96C5E" w:rsidP="00F96C5E">
            <w:pPr>
              <w:spacing w:before="0"/>
            </w:pPr>
          </w:p>
        </w:tc>
        <w:tc>
          <w:tcPr>
            <w:tcW w:w="118" w:type="pct"/>
          </w:tcPr>
          <w:p w14:paraId="0EB7BCAF" w14:textId="77777777" w:rsidR="00F96C5E" w:rsidRDefault="00F96C5E" w:rsidP="00F96C5E"/>
        </w:tc>
        <w:tc>
          <w:tcPr>
            <w:tcW w:w="2502" w:type="pct"/>
            <w:tcBorders>
              <w:bottom w:val="single" w:sz="24" w:space="0" w:color="auto"/>
            </w:tcBorders>
          </w:tcPr>
          <w:p w14:paraId="39CE4125" w14:textId="39CA8030" w:rsidR="00F96C5E" w:rsidRPr="00D807F4" w:rsidRDefault="00000000" w:rsidP="00F96C5E">
            <w:pPr>
              <w:pStyle w:val="Title"/>
              <w:rPr>
                <w:sz w:val="40"/>
                <w:szCs w:val="40"/>
              </w:rPr>
            </w:pPr>
            <w:sdt>
              <w:sdtPr>
                <w:id w:val="1031226093"/>
                <w:placeholder>
                  <w:docPart w:val="4E51DBFA76994C358C31E55DEE409F84"/>
                </w:placeholder>
                <w15:appearance w15:val="hidden"/>
              </w:sdtPr>
              <w:sdtContent>
                <w:r w:rsidR="00D807F4" w:rsidRPr="00D807F4">
                  <w:rPr>
                    <w:sz w:val="40"/>
                    <w:szCs w:val="40"/>
                  </w:rPr>
                  <w:t>The Village</w:t>
                </w:r>
              </w:sdtContent>
            </w:sdt>
            <w:r w:rsidR="00D807F4">
              <w:t xml:space="preserve"> </w:t>
            </w:r>
            <w:r w:rsidR="00D807F4" w:rsidRPr="00D807F4">
              <w:rPr>
                <w:sz w:val="40"/>
                <w:szCs w:val="40"/>
              </w:rPr>
              <w:t>of Indian</w:t>
            </w:r>
            <w:r w:rsidR="00D807F4">
              <w:rPr>
                <w:sz w:val="40"/>
                <w:szCs w:val="40"/>
              </w:rPr>
              <w:t xml:space="preserve"> Point </w:t>
            </w:r>
          </w:p>
        </w:tc>
        <w:tc>
          <w:tcPr>
            <w:tcW w:w="1405" w:type="pct"/>
            <w:tcBorders>
              <w:bottom w:val="single" w:sz="24" w:space="0" w:color="auto"/>
            </w:tcBorders>
            <w:vAlign w:val="center"/>
          </w:tcPr>
          <w:p w14:paraId="38A5EB6E" w14:textId="047B7AE1" w:rsidR="00F96C5E" w:rsidRPr="00D807F4" w:rsidRDefault="00000000" w:rsidP="009C726B">
            <w:pPr>
              <w:pStyle w:val="IssueInfo"/>
              <w:rPr>
                <w:b/>
                <w:bCs/>
              </w:rPr>
            </w:pPr>
            <w:sdt>
              <w:sdtPr>
                <w:rPr>
                  <w:b/>
                  <w:bCs/>
                  <w:color w:val="auto"/>
                </w:rPr>
                <w:id w:val="1153186206"/>
                <w:placeholder>
                  <w:docPart w:val="0BD9B0D5DC7E4FCAAF18F3172F556D81"/>
                </w:placeholder>
                <w15:appearance w15:val="hidden"/>
              </w:sdtPr>
              <w:sdtContent>
                <w:r w:rsidR="00D807F4" w:rsidRPr="00D807F4">
                  <w:rPr>
                    <w:b/>
                    <w:bCs/>
                    <w:color w:val="auto"/>
                  </w:rPr>
                  <w:t>March 2024</w:t>
                </w:r>
              </w:sdtContent>
            </w:sdt>
            <w:r w:rsidR="007844DC" w:rsidRPr="00D807F4">
              <w:rPr>
                <w:b/>
                <w:bCs/>
                <w:color w:val="auto"/>
              </w:rPr>
              <w:t xml:space="preserve"> </w:t>
            </w:r>
          </w:p>
        </w:tc>
      </w:tr>
      <w:tr w:rsidR="00F96C5E" w:rsidRPr="00F96C5E" w14:paraId="4BD33B59" w14:textId="77777777" w:rsidTr="00175AF1">
        <w:trPr>
          <w:trHeight w:val="663"/>
        </w:trPr>
        <w:tc>
          <w:tcPr>
            <w:tcW w:w="975" w:type="pct"/>
          </w:tcPr>
          <w:p w14:paraId="19AF56C1" w14:textId="77777777" w:rsidR="00F96C5E" w:rsidRPr="00F96C5E" w:rsidRDefault="00F96C5E" w:rsidP="00F96C5E">
            <w:pPr>
              <w:pStyle w:val="NoSpacing"/>
            </w:pPr>
          </w:p>
        </w:tc>
        <w:tc>
          <w:tcPr>
            <w:tcW w:w="118" w:type="pct"/>
          </w:tcPr>
          <w:p w14:paraId="769FF929" w14:textId="77777777" w:rsidR="00F96C5E" w:rsidRPr="00F96C5E" w:rsidRDefault="00F96C5E" w:rsidP="00F96C5E">
            <w:pPr>
              <w:pStyle w:val="NoSpacing"/>
            </w:pPr>
          </w:p>
        </w:tc>
        <w:tc>
          <w:tcPr>
            <w:tcW w:w="3907" w:type="pct"/>
            <w:gridSpan w:val="2"/>
            <w:tcBorders>
              <w:top w:val="single" w:sz="24" w:space="0" w:color="auto"/>
            </w:tcBorders>
          </w:tcPr>
          <w:p w14:paraId="72268BEF" w14:textId="77777777" w:rsidR="00F96C5E" w:rsidRPr="00F96C5E" w:rsidRDefault="00000000" w:rsidP="00F96C5E">
            <w:pPr>
              <w:pStyle w:val="Subtitle"/>
            </w:pPr>
            <w:sdt>
              <w:sdtPr>
                <w:id w:val="-1099560978"/>
                <w:placeholder>
                  <w:docPart w:val="5E86DC9C6F324011B1693CF0D5A0D60F"/>
                </w:placeholder>
                <w:showingPlcHdr/>
                <w15:appearance w15:val="hidden"/>
              </w:sdtPr>
              <w:sdtContent>
                <w:r w:rsidR="007844DC" w:rsidRPr="00D807F4">
                  <w:rPr>
                    <w:rFonts w:ascii="Colonna MT" w:hAnsi="Colonna MT"/>
                  </w:rPr>
                  <w:t>The latest news, views, and announcements</w:t>
                </w:r>
              </w:sdtContent>
            </w:sdt>
            <w:r w:rsidR="007844DC">
              <w:t xml:space="preserve"> </w:t>
            </w:r>
          </w:p>
        </w:tc>
      </w:tr>
      <w:tr w:rsidR="00F96C5E" w14:paraId="21140CA6" w14:textId="77777777" w:rsidTr="00175AF1">
        <w:trPr>
          <w:trHeight w:val="6020"/>
        </w:trPr>
        <w:tc>
          <w:tcPr>
            <w:tcW w:w="975" w:type="pct"/>
          </w:tcPr>
          <w:p w14:paraId="019891FD" w14:textId="77777777" w:rsidR="007844DC" w:rsidRDefault="00000000" w:rsidP="007844DC">
            <w:pPr>
              <w:pStyle w:val="TOCHeading"/>
            </w:pPr>
            <w:sdt>
              <w:sdtPr>
                <w:id w:val="-1714798534"/>
                <w:placeholder>
                  <w:docPart w:val="80C50CC5AFBB44E197FCE5F814E711FF"/>
                </w:placeholder>
                <w:showingPlcHdr/>
                <w15:appearance w15:val="hidden"/>
              </w:sdtPr>
              <w:sdtContent>
                <w:r w:rsidR="007844DC" w:rsidRPr="007844DC">
                  <w:t>INSIDE</w:t>
                </w:r>
              </w:sdtContent>
            </w:sdt>
          </w:p>
          <w:p w14:paraId="5525436B" w14:textId="77777777" w:rsidR="00F96C5E" w:rsidRDefault="00F96C5E" w:rsidP="00F96C5E">
            <w:pPr>
              <w:pStyle w:val="TopicDescription"/>
            </w:pPr>
            <w:r>
              <w:t>__</w:t>
            </w:r>
          </w:p>
          <w:p w14:paraId="119835AB" w14:textId="31D0FB45" w:rsidR="00F96C5E" w:rsidRDefault="00000000" w:rsidP="00F96C5E">
            <w:pPr>
              <w:pStyle w:val="TopicTitle"/>
            </w:pPr>
            <w:sdt>
              <w:sdtPr>
                <w:id w:val="-1737239591"/>
                <w:placeholder>
                  <w:docPart w:val="F3ECE0C0AD4C4009A3FB31A23EAF1F42"/>
                </w:placeholder>
                <w15:appearance w15:val="hidden"/>
              </w:sdtPr>
              <w:sdtContent>
                <w:r w:rsidR="00D807F4">
                  <w:t>What’s going on at the Village Hall</w:t>
                </w:r>
              </w:sdtContent>
            </w:sdt>
            <w:r w:rsidR="004748E7">
              <w:t xml:space="preserve"> </w:t>
            </w:r>
          </w:p>
          <w:sdt>
            <w:sdtPr>
              <w:id w:val="-1248647217"/>
              <w:placeholder>
                <w:docPart w:val="4A7966E13F71463B8DF129F5B591D3A8"/>
              </w:placeholder>
              <w15:appearance w15:val="hidden"/>
            </w:sdtPr>
            <w:sdtContent>
              <w:p w14:paraId="03AC1FBD" w14:textId="1486A9F7" w:rsidR="00D807F4" w:rsidRDefault="00D807F4" w:rsidP="00D807F4">
                <w:pPr>
                  <w:pStyle w:val="TopicDescription"/>
                  <w:spacing w:before="0"/>
                </w:pPr>
                <w:r>
                  <w:t>Financials</w:t>
                </w:r>
              </w:p>
              <w:p w14:paraId="031EDDB8" w14:textId="5D13390E" w:rsidR="00D807F4" w:rsidRDefault="00D807F4" w:rsidP="00D807F4">
                <w:pPr>
                  <w:pStyle w:val="TopicDescription"/>
                  <w:spacing w:before="0"/>
                </w:pPr>
                <w:r>
                  <w:t>Accounting</w:t>
                </w:r>
                <w:r w:rsidR="00E900D6">
                  <w:t>, Admin, &amp; Sewer</w:t>
                </w:r>
              </w:p>
              <w:p w14:paraId="43A5F0A2" w14:textId="3F0C499E" w:rsidR="00D807F4" w:rsidRDefault="00D807F4" w:rsidP="00D807F4">
                <w:pPr>
                  <w:pStyle w:val="TopicDescription"/>
                  <w:spacing w:before="0"/>
                </w:pPr>
                <w:r>
                  <w:t>Village Clerk</w:t>
                </w:r>
              </w:p>
              <w:p w14:paraId="6EA43E2C" w14:textId="48372BD6" w:rsidR="00D807F4" w:rsidRDefault="00D807F4" w:rsidP="00D807F4">
                <w:pPr>
                  <w:pStyle w:val="TopicDescription"/>
                  <w:spacing w:before="0"/>
                </w:pPr>
                <w:r>
                  <w:t>Planning &amp; Zoning</w:t>
                </w:r>
              </w:p>
              <w:p w14:paraId="29E1B6BB" w14:textId="5E8D6DD1" w:rsidR="00D807F4" w:rsidRDefault="00D807F4" w:rsidP="00D807F4">
                <w:pPr>
                  <w:pStyle w:val="TopicDescription"/>
                  <w:spacing w:before="0"/>
                </w:pPr>
                <w:r>
                  <w:t>Village Coordinator</w:t>
                </w:r>
              </w:p>
              <w:p w14:paraId="246F2B4B" w14:textId="4627C198" w:rsidR="00D807F4" w:rsidRDefault="00E900D6" w:rsidP="00D807F4">
                <w:pPr>
                  <w:pStyle w:val="TopicDescription"/>
                  <w:spacing w:before="0"/>
                </w:pPr>
                <w:r>
                  <w:t>Public Works</w:t>
                </w:r>
              </w:p>
              <w:p w14:paraId="37FEA782" w14:textId="3F6CFB1F" w:rsidR="00E900D6" w:rsidRDefault="00E900D6" w:rsidP="00E900D6">
                <w:pPr>
                  <w:pStyle w:val="TopicDescription"/>
                  <w:spacing w:before="0"/>
                </w:pPr>
                <w:r>
                  <w:t>Lodging</w:t>
                </w:r>
              </w:p>
            </w:sdtContent>
          </w:sdt>
          <w:p w14:paraId="4F9ACA36" w14:textId="0E4CEBCC" w:rsidR="00D807F4" w:rsidRDefault="00000000" w:rsidP="00E900D6">
            <w:pPr>
              <w:pStyle w:val="TopicDescription"/>
            </w:pPr>
            <w:sdt>
              <w:sdtPr>
                <w:id w:val="-1616967688"/>
                <w:placeholder>
                  <w:docPart w:val="A87E40DD79D74A449630195E5281C4A5"/>
                </w:placeholder>
                <w15:appearance w15:val="hidden"/>
              </w:sdtPr>
              <w:sdtContent>
                <w:r w:rsidR="00D807F4" w:rsidRPr="00E900D6">
                  <w:rPr>
                    <w:b/>
                    <w:bCs/>
                  </w:rPr>
                  <w:t>Upcoming Events</w:t>
                </w:r>
              </w:sdtContent>
            </w:sdt>
            <w:r w:rsidR="00D807F4">
              <w:t xml:space="preserve"> </w:t>
            </w:r>
          </w:p>
          <w:sdt>
            <w:sdtPr>
              <w:id w:val="306823471"/>
              <w:placeholder>
                <w:docPart w:val="9ED5288358E14BF4AB997832C6F39EC2"/>
              </w:placeholder>
              <w15:appearance w15:val="hidden"/>
            </w:sdtPr>
            <w:sdtContent>
              <w:p w14:paraId="004C4D77" w14:textId="77777777" w:rsidR="00D807F4" w:rsidRDefault="00D807F4" w:rsidP="00D807F4">
                <w:pPr>
                  <w:pStyle w:val="TopicDescription"/>
                  <w:spacing w:before="0"/>
                </w:pPr>
                <w:r>
                  <w:t>Village of Indian Point Business Summit</w:t>
                </w:r>
              </w:p>
              <w:p w14:paraId="0A448B87" w14:textId="77777777" w:rsidR="00D807F4" w:rsidRDefault="00D807F4" w:rsidP="00D807F4">
                <w:pPr>
                  <w:pStyle w:val="TopicDescription"/>
                  <w:spacing w:before="0"/>
                </w:pPr>
                <w:r>
                  <w:t>Events in the area</w:t>
                </w:r>
              </w:p>
              <w:p w14:paraId="02A95D7D" w14:textId="77777777" w:rsidR="00D807F4" w:rsidRDefault="00D807F4" w:rsidP="00D807F4">
                <w:pPr>
                  <w:pStyle w:val="TopicDescription"/>
                  <w:spacing w:before="0"/>
                </w:pPr>
                <w:r>
                  <w:t>Upcoming Meetings</w:t>
                </w:r>
              </w:p>
            </w:sdtContent>
          </w:sdt>
          <w:p w14:paraId="548CC5F7" w14:textId="77777777" w:rsidR="00E900D6" w:rsidRDefault="00E900D6" w:rsidP="00E900D6">
            <w:pPr>
              <w:pStyle w:val="TopicDescription"/>
              <w:spacing w:before="0"/>
            </w:pPr>
          </w:p>
          <w:p w14:paraId="64DFFF70" w14:textId="4F2FBAC5" w:rsidR="00F96C5E" w:rsidRDefault="00000000" w:rsidP="00E900D6">
            <w:pPr>
              <w:pStyle w:val="TopicDescription"/>
              <w:spacing w:before="0" w:line="240" w:lineRule="auto"/>
            </w:pPr>
            <w:sdt>
              <w:sdtPr>
                <w:id w:val="-382414371"/>
                <w:placeholder>
                  <w:docPart w:val="23BF266DB970440DBCF8306A805E02A2"/>
                </w:placeholder>
                <w15:appearance w15:val="hidden"/>
              </w:sdtPr>
              <w:sdtContent>
                <w:r w:rsidR="00E900D6" w:rsidRPr="00E900D6">
                  <w:rPr>
                    <w:b/>
                    <w:bCs/>
                  </w:rPr>
                  <w:t>Other News</w:t>
                </w:r>
              </w:sdtContent>
            </w:sdt>
            <w:r w:rsidR="007844DC">
              <w:t xml:space="preserve"> </w:t>
            </w:r>
          </w:p>
          <w:p w14:paraId="005750FF" w14:textId="34BD9489" w:rsidR="00F96C5E" w:rsidRPr="002719D0" w:rsidRDefault="00000000" w:rsidP="00E900D6">
            <w:pPr>
              <w:pStyle w:val="TopicDescription"/>
              <w:spacing w:line="240" w:lineRule="auto"/>
            </w:pPr>
            <w:sdt>
              <w:sdtPr>
                <w:id w:val="-366454327"/>
                <w:placeholder>
                  <w:docPart w:val="864F6E5EC39E46F185563B7C99D3ECCC"/>
                </w:placeholder>
                <w15:appearance w15:val="hidden"/>
              </w:sdtPr>
              <w:sdtContent>
                <w:r w:rsidR="00E900D6">
                  <w:t>Community Member of the Month &amp; more</w:t>
                </w:r>
              </w:sdtContent>
            </w:sdt>
            <w:r w:rsidR="007844DC">
              <w:t xml:space="preserve"> </w:t>
            </w:r>
          </w:p>
        </w:tc>
        <w:tc>
          <w:tcPr>
            <w:tcW w:w="118" w:type="pct"/>
          </w:tcPr>
          <w:p w14:paraId="30CAE9EE" w14:textId="77777777" w:rsidR="00F96C5E" w:rsidRDefault="00F96C5E" w:rsidP="00F96C5E"/>
        </w:tc>
        <w:tc>
          <w:tcPr>
            <w:tcW w:w="3907" w:type="pct"/>
            <w:gridSpan w:val="2"/>
          </w:tcPr>
          <w:p w14:paraId="737D1824" w14:textId="670F466F" w:rsidR="00F96C5E" w:rsidRDefault="009B348C" w:rsidP="00F96C5E">
            <w:r>
              <w:rPr>
                <w:noProof/>
              </w:rPr>
              <w:drawing>
                <wp:anchor distT="0" distB="0" distL="114300" distR="114300" simplePos="0" relativeHeight="251658240" behindDoc="0" locked="0" layoutInCell="1" allowOverlap="1" wp14:anchorId="500DFF24" wp14:editId="50B389D4">
                  <wp:simplePos x="0" y="0"/>
                  <wp:positionH relativeFrom="column">
                    <wp:posOffset>474345</wp:posOffset>
                  </wp:positionH>
                  <wp:positionV relativeFrom="page">
                    <wp:posOffset>400050</wp:posOffset>
                  </wp:positionV>
                  <wp:extent cx="4086225" cy="3209925"/>
                  <wp:effectExtent l="0" t="0" r="9525" b="9525"/>
                  <wp:wrapTopAndBottom/>
                  <wp:docPr id="236279166" name="Picture 1" descr="A green wood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79166" name="Picture 1" descr="A green wood sign with white text"/>
                          <pic:cNvPicPr/>
                        </pic:nvPicPr>
                        <pic:blipFill>
                          <a:blip r:embed="rId10">
                            <a:extLst>
                              <a:ext uri="{28A0092B-C50C-407E-A947-70E740481C1C}">
                                <a14:useLocalDpi xmlns:a14="http://schemas.microsoft.com/office/drawing/2010/main" val="0"/>
                              </a:ext>
                            </a:extLst>
                          </a:blip>
                          <a:stretch>
                            <a:fillRect/>
                          </a:stretch>
                        </pic:blipFill>
                        <pic:spPr>
                          <a:xfrm>
                            <a:off x="0" y="0"/>
                            <a:ext cx="4086225" cy="3209925"/>
                          </a:xfrm>
                          <a:prstGeom prst="rect">
                            <a:avLst/>
                          </a:prstGeom>
                        </pic:spPr>
                      </pic:pic>
                    </a:graphicData>
                  </a:graphic>
                  <wp14:sizeRelH relativeFrom="margin">
                    <wp14:pctWidth>0</wp14:pctWidth>
                  </wp14:sizeRelH>
                  <wp14:sizeRelV relativeFrom="margin">
                    <wp14:pctHeight>0</wp14:pctHeight>
                  </wp14:sizeRelV>
                </wp:anchor>
              </w:drawing>
            </w:r>
          </w:p>
        </w:tc>
      </w:tr>
      <w:tr w:rsidR="00F96C5E" w14:paraId="44EE5483" w14:textId="77777777" w:rsidTr="00175AF1">
        <w:trPr>
          <w:trHeight w:val="4977"/>
        </w:trPr>
        <w:tc>
          <w:tcPr>
            <w:tcW w:w="975" w:type="pct"/>
          </w:tcPr>
          <w:p w14:paraId="1936019E" w14:textId="05FFC680" w:rsidR="00F96C5E" w:rsidRPr="002719D0" w:rsidRDefault="006F4F1E" w:rsidP="00F96C5E">
            <w:r>
              <w:rPr>
                <w:noProof/>
              </w:rPr>
              <w:drawing>
                <wp:inline distT="0" distB="0" distL="0" distR="0" wp14:anchorId="406ED72B" wp14:editId="4EFD340F">
                  <wp:extent cx="1476375" cy="3200399"/>
                  <wp:effectExtent l="0" t="0" r="0" b="635"/>
                  <wp:docPr id="134958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8278" name="Picture 134958278"/>
                          <pic:cNvPicPr/>
                        </pic:nvPicPr>
                        <pic:blipFill>
                          <a:blip r:embed="rId11">
                            <a:extLst>
                              <a:ext uri="{28A0092B-C50C-407E-A947-70E740481C1C}">
                                <a14:useLocalDpi xmlns:a14="http://schemas.microsoft.com/office/drawing/2010/main" val="0"/>
                              </a:ext>
                            </a:extLst>
                          </a:blip>
                          <a:stretch>
                            <a:fillRect/>
                          </a:stretch>
                        </pic:blipFill>
                        <pic:spPr>
                          <a:xfrm>
                            <a:off x="0" y="0"/>
                            <a:ext cx="1477989" cy="3203898"/>
                          </a:xfrm>
                          <a:prstGeom prst="rect">
                            <a:avLst/>
                          </a:prstGeom>
                        </pic:spPr>
                      </pic:pic>
                    </a:graphicData>
                  </a:graphic>
                </wp:inline>
              </w:drawing>
            </w:r>
          </w:p>
        </w:tc>
        <w:tc>
          <w:tcPr>
            <w:tcW w:w="118" w:type="pct"/>
          </w:tcPr>
          <w:p w14:paraId="47E8BE8C" w14:textId="77777777" w:rsidR="00F96C5E" w:rsidRDefault="00F96C5E" w:rsidP="00F96C5E"/>
        </w:tc>
        <w:tc>
          <w:tcPr>
            <w:tcW w:w="3907" w:type="pct"/>
            <w:gridSpan w:val="2"/>
            <w:vAlign w:val="center"/>
          </w:tcPr>
          <w:p w14:paraId="46E2EAE2" w14:textId="0E7EA6FD" w:rsidR="00F96C5E" w:rsidRDefault="00000000" w:rsidP="009C726B">
            <w:pPr>
              <w:pStyle w:val="Heading1"/>
            </w:pPr>
            <w:sdt>
              <w:sdtPr>
                <w:id w:val="458464496"/>
                <w:placeholder>
                  <w:docPart w:val="3CF8155127854128BBFBD7C99B166E5E"/>
                </w:placeholder>
                <w15:appearance w15:val="hidden"/>
              </w:sdtPr>
              <w:sdtContent>
                <w:r w:rsidR="00E900D6" w:rsidRPr="00E900D6">
                  <w:rPr>
                    <w:sz w:val="40"/>
                    <w:szCs w:val="40"/>
                  </w:rPr>
                  <w:t>Village Financials</w:t>
                </w:r>
              </w:sdtContent>
            </w:sdt>
            <w:r w:rsidR="00CA0AAB">
              <w:t xml:space="preserve"> </w:t>
            </w:r>
          </w:p>
          <w:p w14:paraId="0A59BAC5" w14:textId="6C73033C" w:rsidR="00F96C5E" w:rsidRDefault="00F96C5E" w:rsidP="009C726B">
            <w:pPr>
              <w:pStyle w:val="Byline"/>
            </w:pPr>
          </w:p>
          <w:p w14:paraId="2F5EC2CD" w14:textId="28F1DB50" w:rsidR="00F96C5E" w:rsidRPr="000C3643" w:rsidRDefault="00E900D6" w:rsidP="009C726B">
            <w:pPr>
              <w:rPr>
                <w:rStyle w:val="Bold"/>
              </w:rPr>
            </w:pPr>
            <w:r>
              <w:rPr>
                <w:rStyle w:val="Bold"/>
              </w:rPr>
              <w:t>February</w:t>
            </w:r>
            <w:r w:rsidR="00A80EBD">
              <w:rPr>
                <w:rStyle w:val="Bold"/>
              </w:rPr>
              <w:t>’s</w:t>
            </w:r>
            <w:r>
              <w:rPr>
                <w:rStyle w:val="Bold"/>
              </w:rPr>
              <w:t xml:space="preserve"> Sales Tax Revenue is over Budget by $13.6K with YTD over budget by 13.4% and above last year by 6.9%. February</w:t>
            </w:r>
            <w:r w:rsidR="00A80EBD">
              <w:rPr>
                <w:rStyle w:val="Bold"/>
              </w:rPr>
              <w:t>’s</w:t>
            </w:r>
            <w:r>
              <w:rPr>
                <w:rStyle w:val="Bold"/>
              </w:rPr>
              <w:t xml:space="preserve"> total Expenses are under budget by $11K and above last year by 7.8%. </w:t>
            </w:r>
            <w:r w:rsidR="00A22454">
              <w:rPr>
                <w:rStyle w:val="Bold"/>
              </w:rPr>
              <w:t xml:space="preserve">Sewer </w:t>
            </w:r>
            <w:r w:rsidR="00563A01">
              <w:rPr>
                <w:rStyle w:val="Bold"/>
              </w:rPr>
              <w:t>Revenues</w:t>
            </w:r>
            <w:r w:rsidR="00A22454">
              <w:rPr>
                <w:rStyle w:val="Bold"/>
              </w:rPr>
              <w:t xml:space="preserve"> are $5.5K over budget due to a payment that was previously in arrears from January. YTD Sewer Revenue remains below budget by 12.6% but future efforts should bring Revenue more in line with budget. YTD Sewer Revenue is over last year by 15.1%. </w:t>
            </w:r>
          </w:p>
          <w:sdt>
            <w:sdtPr>
              <w:id w:val="-730154984"/>
              <w:placeholder>
                <w:docPart w:val="B8AF4566C3ED484AB66F0CD6912BBC96"/>
              </w:placeholder>
              <w15:appearance w15:val="hidden"/>
            </w:sdtPr>
            <w:sdtContent>
              <w:p w14:paraId="1A8918CA" w14:textId="77777777" w:rsidR="00F96C5E" w:rsidRPr="00727B4D" w:rsidRDefault="00A22454" w:rsidP="00A22454">
                <w:pPr>
                  <w:rPr>
                    <w:b/>
                    <w:bCs/>
                  </w:rPr>
                </w:pPr>
                <w:r w:rsidRPr="00727B4D">
                  <w:rPr>
                    <w:b/>
                    <w:bCs/>
                  </w:rPr>
                  <w:t>Actions: Continue to monitor and review expenses and spending within</w:t>
                </w:r>
                <w:r w:rsidR="00727B4D" w:rsidRPr="00727B4D">
                  <w:rPr>
                    <w:b/>
                    <w:bCs/>
                  </w:rPr>
                  <w:t xml:space="preserve"> the Village</w:t>
                </w:r>
                <w:r w:rsidRPr="00727B4D">
                  <w:rPr>
                    <w:b/>
                    <w:bCs/>
                  </w:rPr>
                  <w:t xml:space="preserve"> budget. Continue to build a Sewer Reserve monthly in 2024. </w:t>
                </w:r>
              </w:p>
              <w:p w14:paraId="551C9789" w14:textId="3F3E41CF" w:rsidR="00727B4D" w:rsidRDefault="00727B4D" w:rsidP="00A22454">
                <w:r w:rsidRPr="00727B4D">
                  <w:rPr>
                    <w:b/>
                    <w:bCs/>
                  </w:rPr>
                  <w:t>Recommendations: Prep for the upcoming Budget Reforecast. Creation of an Outstanding Debt Report for current Status</w:t>
                </w:r>
                <w:r>
                  <w:t>.</w:t>
                </w:r>
              </w:p>
            </w:sdtContent>
          </w:sdt>
        </w:tc>
      </w:tr>
    </w:tbl>
    <w:p w14:paraId="75520E2E" w14:textId="63651A48" w:rsidR="00175AF1" w:rsidRDefault="00175AF1">
      <w:r>
        <w:br w:type="page"/>
      </w:r>
    </w:p>
    <w:p w14:paraId="6DE9C0E4" w14:textId="77777777" w:rsidR="002D618E" w:rsidRDefault="00F31C09">
      <w:pPr>
        <w:spacing w:before="0" w:after="160"/>
      </w:pPr>
      <w:r>
        <w:rPr>
          <w:noProof/>
        </w:rPr>
        <w:lastRenderedPageBreak/>
        <w:drawing>
          <wp:inline distT="0" distB="0" distL="0" distR="0" wp14:anchorId="28BEDFC4" wp14:editId="31EA9CF7">
            <wp:extent cx="4210050" cy="2105025"/>
            <wp:effectExtent l="0" t="0" r="0" b="9525"/>
            <wp:docPr id="1180978260" name="Picture 1" descr="A close 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78260" name="Picture 1" descr="A close up of a sign"/>
                    <pic:cNvPicPr/>
                  </pic:nvPicPr>
                  <pic:blipFill>
                    <a:blip r:embed="rId12">
                      <a:extLst>
                        <a:ext uri="{28A0092B-C50C-407E-A947-70E740481C1C}">
                          <a14:useLocalDpi xmlns:a14="http://schemas.microsoft.com/office/drawing/2010/main" val="0"/>
                        </a:ext>
                      </a:extLst>
                    </a:blip>
                    <a:stretch>
                      <a:fillRect/>
                    </a:stretch>
                  </pic:blipFill>
                  <pic:spPr>
                    <a:xfrm>
                      <a:off x="0" y="0"/>
                      <a:ext cx="4210050" cy="2105025"/>
                    </a:xfrm>
                    <a:prstGeom prst="rect">
                      <a:avLst/>
                    </a:prstGeom>
                  </pic:spPr>
                </pic:pic>
              </a:graphicData>
            </a:graphic>
          </wp:inline>
        </w:drawing>
      </w:r>
    </w:p>
    <w:p w14:paraId="13ECCB78" w14:textId="308919DE" w:rsidR="00393E88" w:rsidRPr="007615CF" w:rsidRDefault="00847EA2">
      <w:pPr>
        <w:spacing w:before="0" w:after="160"/>
        <w:rPr>
          <w:b/>
          <w:bCs/>
          <w:sz w:val="22"/>
          <w:szCs w:val="24"/>
        </w:rPr>
      </w:pPr>
      <w:r w:rsidRPr="007615CF">
        <w:rPr>
          <w:b/>
          <w:bCs/>
          <w:sz w:val="22"/>
          <w:szCs w:val="24"/>
        </w:rPr>
        <w:t>The</w:t>
      </w:r>
      <w:r w:rsidR="0040276A" w:rsidRPr="007615CF">
        <w:rPr>
          <w:b/>
          <w:bCs/>
          <w:sz w:val="22"/>
          <w:szCs w:val="24"/>
        </w:rPr>
        <w:t xml:space="preserve"> </w:t>
      </w:r>
      <w:r w:rsidR="00FB33FB" w:rsidRPr="007615CF">
        <w:rPr>
          <w:b/>
          <w:bCs/>
          <w:sz w:val="22"/>
          <w:szCs w:val="24"/>
        </w:rPr>
        <w:t xml:space="preserve">deadline </w:t>
      </w:r>
      <w:r w:rsidR="009B400B" w:rsidRPr="007615CF">
        <w:rPr>
          <w:b/>
          <w:bCs/>
          <w:sz w:val="22"/>
          <w:szCs w:val="24"/>
        </w:rPr>
        <w:t>is</w:t>
      </w:r>
      <w:r w:rsidR="00FB33FB" w:rsidRPr="007615CF">
        <w:rPr>
          <w:b/>
          <w:bCs/>
          <w:sz w:val="22"/>
          <w:szCs w:val="24"/>
        </w:rPr>
        <w:t xml:space="preserve"> </w:t>
      </w:r>
      <w:r w:rsidR="0041721C" w:rsidRPr="007615CF">
        <w:rPr>
          <w:b/>
          <w:bCs/>
          <w:sz w:val="22"/>
          <w:szCs w:val="24"/>
        </w:rPr>
        <w:t>approaching</w:t>
      </w:r>
      <w:r w:rsidR="00FB33FB" w:rsidRPr="007615CF">
        <w:rPr>
          <w:b/>
          <w:bCs/>
          <w:sz w:val="22"/>
          <w:szCs w:val="24"/>
        </w:rPr>
        <w:t xml:space="preserve"> March 31</w:t>
      </w:r>
      <w:r w:rsidR="00FB33FB" w:rsidRPr="007615CF">
        <w:rPr>
          <w:b/>
          <w:bCs/>
          <w:sz w:val="22"/>
          <w:szCs w:val="24"/>
          <w:vertAlign w:val="superscript"/>
        </w:rPr>
        <w:t>st</w:t>
      </w:r>
      <w:r w:rsidR="00FB33FB" w:rsidRPr="007615CF">
        <w:rPr>
          <w:b/>
          <w:bCs/>
          <w:sz w:val="22"/>
          <w:szCs w:val="24"/>
        </w:rPr>
        <w:t xml:space="preserve">, </w:t>
      </w:r>
      <w:r w:rsidR="00DE4006" w:rsidRPr="007615CF">
        <w:rPr>
          <w:b/>
          <w:bCs/>
          <w:sz w:val="22"/>
          <w:szCs w:val="24"/>
        </w:rPr>
        <w:t>2024,</w:t>
      </w:r>
      <w:r w:rsidR="00FB33FB" w:rsidRPr="007615CF">
        <w:rPr>
          <w:b/>
          <w:bCs/>
          <w:sz w:val="22"/>
          <w:szCs w:val="24"/>
        </w:rPr>
        <w:t xml:space="preserve"> </w:t>
      </w:r>
      <w:r w:rsidR="00B46E07" w:rsidRPr="007615CF">
        <w:rPr>
          <w:b/>
          <w:bCs/>
          <w:sz w:val="22"/>
          <w:szCs w:val="24"/>
        </w:rPr>
        <w:t xml:space="preserve">to obtain your Business License </w:t>
      </w:r>
      <w:r w:rsidR="00393E88" w:rsidRPr="007615CF">
        <w:rPr>
          <w:b/>
          <w:bCs/>
          <w:sz w:val="22"/>
          <w:szCs w:val="24"/>
        </w:rPr>
        <w:t>without</w:t>
      </w:r>
      <w:r w:rsidR="00B46E07" w:rsidRPr="007615CF">
        <w:rPr>
          <w:b/>
          <w:bCs/>
          <w:sz w:val="22"/>
          <w:szCs w:val="24"/>
        </w:rPr>
        <w:t xml:space="preserve"> a pen</w:t>
      </w:r>
      <w:r w:rsidR="009B400B" w:rsidRPr="007615CF">
        <w:rPr>
          <w:b/>
          <w:bCs/>
          <w:sz w:val="22"/>
          <w:szCs w:val="24"/>
        </w:rPr>
        <w:t xml:space="preserve">alty! </w:t>
      </w:r>
    </w:p>
    <w:p w14:paraId="4DC270FE" w14:textId="77777777" w:rsidR="00AF6CC8" w:rsidRDefault="00393E88">
      <w:pPr>
        <w:spacing w:before="0" w:after="160"/>
      </w:pPr>
      <w:r>
        <w:t xml:space="preserve">The </w:t>
      </w:r>
      <w:r w:rsidR="006D4D9D">
        <w:t xml:space="preserve">2024 applications are available on our website with instructions @ </w:t>
      </w:r>
      <w:hyperlink r:id="rId13" w:history="1">
        <w:r w:rsidR="00DE4006" w:rsidRPr="00DF62B3">
          <w:rPr>
            <w:rStyle w:val="Hyperlink"/>
          </w:rPr>
          <w:t>https://indianpoint-mo.gov/information/forms-documents/</w:t>
        </w:r>
      </w:hyperlink>
      <w:r w:rsidR="00DE4006">
        <w:t xml:space="preserve"> </w:t>
      </w:r>
    </w:p>
    <w:p w14:paraId="2152147D" w14:textId="25ABD6BB" w:rsidR="00013212" w:rsidRDefault="00B94F9E">
      <w:pPr>
        <w:spacing w:before="0" w:after="160"/>
      </w:pPr>
      <w:r>
        <w:t>FAQ/Updates</w:t>
      </w:r>
      <w:r w:rsidR="008435E7">
        <w:t xml:space="preserve"> via Community feedback</w:t>
      </w:r>
      <w:r w:rsidR="00AF6CC8">
        <w:t xml:space="preserve"> to the 2024 application </w:t>
      </w:r>
      <w:r w:rsidR="00D013F3">
        <w:t>–</w:t>
      </w:r>
      <w:r w:rsidR="00AF6CC8">
        <w:t xml:space="preserve"> </w:t>
      </w:r>
      <w:r w:rsidR="00D013F3">
        <w:t xml:space="preserve">You </w:t>
      </w:r>
      <w:r>
        <w:t>do not</w:t>
      </w:r>
      <w:r w:rsidR="00D013F3">
        <w:t xml:space="preserve"> have to </w:t>
      </w:r>
      <w:r>
        <w:t>turn in a</w:t>
      </w:r>
      <w:r w:rsidR="00D013F3">
        <w:t xml:space="preserve"> Stone County Health Inspection to obtain a VOIP Business License</w:t>
      </w:r>
      <w:r w:rsidR="00FA5125">
        <w:t>. Stone County does require you to have a Health Inspection</w:t>
      </w:r>
      <w:r w:rsidR="00DE7DCD">
        <w:t xml:space="preserve"> and it will be the owner’s responsibility </w:t>
      </w:r>
      <w:r w:rsidR="00EB0185">
        <w:t xml:space="preserve">to follow Stone County </w:t>
      </w:r>
      <w:r>
        <w:t>Ordinances</w:t>
      </w:r>
      <w:r w:rsidR="00F81AEC">
        <w:t xml:space="preserve">. You </w:t>
      </w:r>
      <w:r>
        <w:t>do not</w:t>
      </w:r>
      <w:r w:rsidR="00F81AEC">
        <w:t xml:space="preserve"> have to </w:t>
      </w:r>
      <w:r w:rsidR="00454433">
        <w:t xml:space="preserve">obtain </w:t>
      </w:r>
      <w:r w:rsidR="00F81AEC">
        <w:t xml:space="preserve">a Federal Employer’s ID # </w:t>
      </w:r>
      <w:r w:rsidR="00454433">
        <w:t xml:space="preserve">if you do not have employees. If you do have a Federal Employer’s ID # then you can enter it </w:t>
      </w:r>
      <w:r w:rsidR="00D10BF0">
        <w:t xml:space="preserve">in box 11. </w:t>
      </w:r>
    </w:p>
    <w:p w14:paraId="2709B016" w14:textId="77777777" w:rsidR="00002E7F" w:rsidRDefault="00013212">
      <w:pPr>
        <w:spacing w:before="0" w:after="160"/>
      </w:pPr>
      <w:r>
        <w:t xml:space="preserve">Jurisdiction Code Form: This can be found on your Missouri </w:t>
      </w:r>
      <w:r w:rsidR="00CE5155">
        <w:t xml:space="preserve">Department of Revenue website on the 53-1 Sales Tax Form under the </w:t>
      </w:r>
      <w:r w:rsidR="00002E7F">
        <w:t xml:space="preserve">“online transaction” tab. </w:t>
      </w:r>
    </w:p>
    <w:p w14:paraId="4F9295E2" w14:textId="1261A098" w:rsidR="009B3961" w:rsidRDefault="00002E7F">
      <w:pPr>
        <w:spacing w:before="0" w:after="160"/>
      </w:pPr>
      <w:r>
        <w:t xml:space="preserve">Retail Sales License: </w:t>
      </w:r>
      <w:r w:rsidR="00AD1DEC">
        <w:t xml:space="preserve">On the bottom of this </w:t>
      </w:r>
      <w:r w:rsidR="007329B5">
        <w:t>License,</w:t>
      </w:r>
      <w:r w:rsidR="00AD1DEC">
        <w:t xml:space="preserve"> it must read as follows: </w:t>
      </w:r>
      <w:r w:rsidR="007328CB">
        <w:t xml:space="preserve">This business is </w:t>
      </w:r>
      <w:r w:rsidR="001C2D36">
        <w:t>registered</w:t>
      </w:r>
      <w:r w:rsidR="007328CB">
        <w:t xml:space="preserve"> INSIDE the city limits of INDIAN POINT (VILLAGE OF) in STO</w:t>
      </w:r>
      <w:r w:rsidR="001C2D36">
        <w:t xml:space="preserve">NE </w:t>
      </w:r>
      <w:r w:rsidR="009B3961">
        <w:t>COUNTY,</w:t>
      </w:r>
      <w:r w:rsidR="001C2D36">
        <w:t xml:space="preserve"> and you are liable to collect and remit all applicable state and local sales tax. </w:t>
      </w:r>
    </w:p>
    <w:p w14:paraId="1DB3C76A" w14:textId="5D804F5D" w:rsidR="009B3961" w:rsidRDefault="009B3961">
      <w:pPr>
        <w:spacing w:before="0" w:after="160"/>
      </w:pPr>
      <w:r>
        <w:t xml:space="preserve">Local Emergency Contact: </w:t>
      </w:r>
      <w:r w:rsidR="005A158F">
        <w:t>Please add a local emergency contact</w:t>
      </w:r>
      <w:r w:rsidR="00F67A55">
        <w:t xml:space="preserve"> (name and phone number)</w:t>
      </w:r>
      <w:r w:rsidR="005A158F">
        <w:t xml:space="preserve"> for emergency purposes</w:t>
      </w:r>
      <w:r w:rsidR="00F67A55">
        <w:t xml:space="preserve">. </w:t>
      </w:r>
    </w:p>
    <w:p w14:paraId="4C1E8A3E" w14:textId="76F9616C" w:rsidR="002E3840" w:rsidRDefault="00C41C41">
      <w:pPr>
        <w:spacing w:before="0" w:after="160"/>
      </w:pPr>
      <w:r>
        <w:t xml:space="preserve">A copy of a </w:t>
      </w:r>
      <w:r w:rsidRPr="00C41C41">
        <w:rPr>
          <w:u w:val="single"/>
        </w:rPr>
        <w:t>current</w:t>
      </w:r>
      <w:r>
        <w:rPr>
          <w:u w:val="single"/>
        </w:rPr>
        <w:t xml:space="preserve"> </w:t>
      </w:r>
      <w:r>
        <w:t xml:space="preserve">“No Tax Due” form from the Missouri Department of Revenue. </w:t>
      </w:r>
    </w:p>
    <w:p w14:paraId="4482BCC1" w14:textId="4CA04B89" w:rsidR="00C13348" w:rsidRPr="00C41C41" w:rsidRDefault="00C13348">
      <w:pPr>
        <w:spacing w:before="0" w:after="160"/>
      </w:pPr>
      <w:r>
        <w:t xml:space="preserve">A copy of </w:t>
      </w:r>
      <w:r w:rsidR="00302E6C">
        <w:t xml:space="preserve">a </w:t>
      </w:r>
      <w:r w:rsidR="00302E6C" w:rsidRPr="00302E6C">
        <w:rPr>
          <w:u w:val="single"/>
        </w:rPr>
        <w:t xml:space="preserve">current </w:t>
      </w:r>
      <w:r w:rsidR="00302E6C">
        <w:rPr>
          <w:u w:val="single"/>
        </w:rPr>
        <w:t xml:space="preserve"> </w:t>
      </w:r>
      <w:r w:rsidR="00302E6C" w:rsidRPr="00302E6C">
        <w:t>Fire Inspection</w:t>
      </w:r>
      <w:r w:rsidR="00EF2223">
        <w:t>.</w:t>
      </w:r>
    </w:p>
    <w:p w14:paraId="03E3D23C" w14:textId="59EDCE31" w:rsidR="002E3840" w:rsidRDefault="002E3840">
      <w:pPr>
        <w:spacing w:before="0" w:after="160"/>
      </w:pPr>
      <w:r>
        <w:t xml:space="preserve">If you have any questions, please call the office at </w:t>
      </w:r>
      <w:r w:rsidR="004749ED">
        <w:t>417.</w:t>
      </w:r>
      <w:r w:rsidR="004E2105">
        <w:t>338.5599</w:t>
      </w:r>
      <w:r w:rsidR="004C5F00">
        <w:t xml:space="preserve"> and ask for Beth (Village Clerk)</w:t>
      </w:r>
      <w:r w:rsidR="004E2105">
        <w:t xml:space="preserve"> or email</w:t>
      </w:r>
      <w:r w:rsidR="00B94F9E">
        <w:t>:</w:t>
      </w:r>
      <w:r w:rsidR="004E2105">
        <w:t xml:space="preserve"> </w:t>
      </w:r>
      <w:hyperlink r:id="rId14" w:history="1">
        <w:r w:rsidR="001862BA" w:rsidRPr="00DF62B3">
          <w:rPr>
            <w:rStyle w:val="Hyperlink"/>
          </w:rPr>
          <w:t>villageclerk@indianpoint-mo.gov</w:t>
        </w:r>
      </w:hyperlink>
    </w:p>
    <w:p w14:paraId="3A62892F" w14:textId="3EA73E53" w:rsidR="001862BA" w:rsidRDefault="001862BA">
      <w:pPr>
        <w:spacing w:before="0" w:after="160"/>
      </w:pPr>
    </w:p>
    <w:p w14:paraId="02F44453" w14:textId="4DFF8C98" w:rsidR="001862BA" w:rsidRDefault="001862BA">
      <w:pPr>
        <w:spacing w:before="0" w:after="160"/>
      </w:pPr>
    </w:p>
    <w:p w14:paraId="38AE19BE" w14:textId="5FC19110" w:rsidR="00175AF1" w:rsidRDefault="00C13348">
      <w:pPr>
        <w:spacing w:before="0" w:after="160"/>
      </w:pPr>
      <w:r>
        <w:rPr>
          <w:noProof/>
        </w:rPr>
        <w:drawing>
          <wp:anchor distT="0" distB="0" distL="114300" distR="114300" simplePos="0" relativeHeight="251677696" behindDoc="0" locked="0" layoutInCell="1" allowOverlap="1" wp14:anchorId="6020F152" wp14:editId="15D221E1">
            <wp:simplePos x="0" y="0"/>
            <wp:positionH relativeFrom="column">
              <wp:posOffset>114300</wp:posOffset>
            </wp:positionH>
            <wp:positionV relativeFrom="page">
              <wp:posOffset>7000875</wp:posOffset>
            </wp:positionV>
            <wp:extent cx="6248400" cy="2324100"/>
            <wp:effectExtent l="0" t="0" r="0" b="0"/>
            <wp:wrapTopAndBottom/>
            <wp:docPr id="2002515826" name="Picture 2" descr="A red and black text with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15826" name="Picture 2" descr="A red and black text with a red circle"/>
                    <pic:cNvPicPr/>
                  </pic:nvPicPr>
                  <pic:blipFill>
                    <a:blip r:embed="rId15">
                      <a:extLst>
                        <a:ext uri="{28A0092B-C50C-407E-A947-70E740481C1C}">
                          <a14:useLocalDpi xmlns:a14="http://schemas.microsoft.com/office/drawing/2010/main" val="0"/>
                        </a:ext>
                      </a:extLst>
                    </a:blip>
                    <a:stretch>
                      <a:fillRect/>
                    </a:stretch>
                  </pic:blipFill>
                  <pic:spPr>
                    <a:xfrm>
                      <a:off x="0" y="0"/>
                      <a:ext cx="6248400" cy="2324100"/>
                    </a:xfrm>
                    <a:prstGeom prst="rect">
                      <a:avLst/>
                    </a:prstGeom>
                  </pic:spPr>
                </pic:pic>
              </a:graphicData>
            </a:graphic>
            <wp14:sizeRelV relativeFrom="margin">
              <wp14:pctHeight>0</wp14:pctHeight>
            </wp14:sizeRelV>
          </wp:anchor>
        </w:drawing>
      </w:r>
      <w:r w:rsidR="00175AF1">
        <w:br w:type="page"/>
      </w:r>
    </w:p>
    <w:p w14:paraId="0974DD94" w14:textId="77777777" w:rsidR="00175AF1" w:rsidRDefault="00175AF1"/>
    <w:tbl>
      <w:tblPr>
        <w:tblW w:w="5065" w:type="pct"/>
        <w:tblLook w:val="0600" w:firstRow="0" w:lastRow="0" w:firstColumn="0" w:lastColumn="0" w:noHBand="1" w:noVBand="1"/>
      </w:tblPr>
      <w:tblGrid>
        <w:gridCol w:w="2134"/>
        <w:gridCol w:w="258"/>
        <w:gridCol w:w="3476"/>
        <w:gridCol w:w="223"/>
        <w:gridCol w:w="4849"/>
      </w:tblGrid>
      <w:tr w:rsidR="00446227" w14:paraId="5F78B9D0" w14:textId="77777777" w:rsidTr="00175AF1">
        <w:trPr>
          <w:trHeight w:val="8764"/>
        </w:trPr>
        <w:tc>
          <w:tcPr>
            <w:tcW w:w="2682" w:type="pct"/>
            <w:gridSpan w:val="3"/>
            <w:tcBorders>
              <w:top w:val="single" w:sz="18" w:space="0" w:color="auto"/>
            </w:tcBorders>
            <w:tcMar>
              <w:left w:w="115" w:type="dxa"/>
              <w:right w:w="173" w:type="dxa"/>
            </w:tcMar>
          </w:tcPr>
          <w:p w14:paraId="3B4D171D" w14:textId="00025A62" w:rsidR="00727B4D" w:rsidRDefault="00991386" w:rsidP="000137BC">
            <w:r>
              <w:rPr>
                <w:noProof/>
              </w:rPr>
              <w:drawing>
                <wp:anchor distT="0" distB="0" distL="114300" distR="114300" simplePos="0" relativeHeight="251659264" behindDoc="0" locked="0" layoutInCell="1" allowOverlap="1" wp14:anchorId="4D29C86C" wp14:editId="0670DD4D">
                  <wp:simplePos x="0" y="0"/>
                  <wp:positionH relativeFrom="column">
                    <wp:posOffset>60325</wp:posOffset>
                  </wp:positionH>
                  <wp:positionV relativeFrom="paragraph">
                    <wp:posOffset>219075</wp:posOffset>
                  </wp:positionV>
                  <wp:extent cx="3543300" cy="1743075"/>
                  <wp:effectExtent l="0" t="0" r="0" b="9525"/>
                  <wp:wrapTopAndBottom/>
                  <wp:docPr id="1540278603" name="Picture 2" descr="A colorful text with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78603" name="Picture 2" descr="A colorful text with hearts"/>
                          <pic:cNvPicPr/>
                        </pic:nvPicPr>
                        <pic:blipFill>
                          <a:blip r:embed="rId16">
                            <a:extLst>
                              <a:ext uri="{28A0092B-C50C-407E-A947-70E740481C1C}">
                                <a14:useLocalDpi xmlns:a14="http://schemas.microsoft.com/office/drawing/2010/main" val="0"/>
                              </a:ext>
                            </a:extLst>
                          </a:blip>
                          <a:stretch>
                            <a:fillRect/>
                          </a:stretch>
                        </pic:blipFill>
                        <pic:spPr>
                          <a:xfrm>
                            <a:off x="0" y="0"/>
                            <a:ext cx="3543300" cy="1743075"/>
                          </a:xfrm>
                          <a:prstGeom prst="rect">
                            <a:avLst/>
                          </a:prstGeom>
                        </pic:spPr>
                      </pic:pic>
                    </a:graphicData>
                  </a:graphic>
                  <wp14:sizeRelH relativeFrom="margin">
                    <wp14:pctWidth>0</wp14:pctWidth>
                  </wp14:sizeRelH>
                  <wp14:sizeRelV relativeFrom="margin">
                    <wp14:pctHeight>0</wp14:pctHeight>
                  </wp14:sizeRelV>
                </wp:anchor>
              </w:drawing>
            </w:r>
          </w:p>
          <w:p w14:paraId="177C7F71" w14:textId="7E7D780A" w:rsidR="00727B4D" w:rsidRDefault="00000000" w:rsidP="000137BC">
            <w:pPr>
              <w:pStyle w:val="Heading1"/>
            </w:pPr>
            <w:sdt>
              <w:sdtPr>
                <w:id w:val="1604538628"/>
                <w:placeholder>
                  <w:docPart w:val="8029C492507C4421A496713AC563A9A3"/>
                </w:placeholder>
                <w15:appearance w15:val="hidden"/>
              </w:sdtPr>
              <w:sdtContent>
                <w:r w:rsidR="00991386" w:rsidRPr="00991386">
                  <w:rPr>
                    <w:sz w:val="36"/>
                    <w:szCs w:val="36"/>
                  </w:rPr>
                  <w:t>Accounting Administration</w:t>
                </w:r>
              </w:sdtContent>
            </w:sdt>
            <w:r w:rsidR="00727B4D">
              <w:t xml:space="preserve"> </w:t>
            </w:r>
          </w:p>
          <w:p w14:paraId="1E31C59B" w14:textId="067043D3" w:rsidR="00727B4D" w:rsidRDefault="00727B4D" w:rsidP="000137BC">
            <w:pPr>
              <w:pStyle w:val="Byline"/>
            </w:pPr>
          </w:p>
          <w:p w14:paraId="680DA23A" w14:textId="58B5C8DD" w:rsidR="00D40225" w:rsidRPr="003E2B72" w:rsidRDefault="00D40225" w:rsidP="000137BC">
            <w:pPr>
              <w:rPr>
                <w:b/>
                <w:bCs/>
              </w:rPr>
            </w:pPr>
            <w:r w:rsidRPr="003E2B72">
              <w:rPr>
                <w:rStyle w:val="Bold"/>
                <w:b w:val="0"/>
                <w:bCs/>
              </w:rPr>
              <w:t xml:space="preserve">Sewer Revenues were up by $5603.82. This is from a past due payment in January that was paid in February. The February Sales Tax Deposit was up by $3611.06 for February.  The project that Shannon has been working on has been successful in </w:t>
            </w:r>
            <w:r w:rsidR="007C4553">
              <w:rPr>
                <w:rStyle w:val="Bold"/>
                <w:b w:val="0"/>
                <w:bCs/>
              </w:rPr>
              <w:t>determining</w:t>
            </w:r>
            <w:r w:rsidRPr="003E2B72">
              <w:rPr>
                <w:rStyle w:val="Bold"/>
                <w:b w:val="0"/>
                <w:bCs/>
              </w:rPr>
              <w:t xml:space="preserve"> who owns what property within the Village, Is the property a Nightly Rental, </w:t>
            </w:r>
            <w:r w:rsidR="00B72CB6" w:rsidRPr="003E2B72">
              <w:rPr>
                <w:rStyle w:val="Bold"/>
                <w:b w:val="0"/>
                <w:bCs/>
              </w:rPr>
              <w:t>do</w:t>
            </w:r>
            <w:r w:rsidRPr="003E2B72">
              <w:rPr>
                <w:rStyle w:val="Bold"/>
                <w:b w:val="0"/>
                <w:bCs/>
              </w:rPr>
              <w:t xml:space="preserve"> they have a Business License, Is the property managed by a management company, and are the taxes being paid to Stone County and routed to The Village of Indian Point. </w:t>
            </w:r>
          </w:p>
          <w:sdt>
            <w:sdtPr>
              <w:id w:val="2142610738"/>
              <w:placeholder>
                <w:docPart w:val="DFA174D54DA149F7B9896190A8F4D6F6"/>
              </w:placeholder>
              <w15:appearance w15:val="hidden"/>
            </w:sdtPr>
            <w:sdtContent>
              <w:p w14:paraId="7090A977" w14:textId="42DD3C77" w:rsidR="00727B4D" w:rsidRDefault="00D40225" w:rsidP="00D40225">
                <w:r>
                  <w:t xml:space="preserve">Shannon has also assisted Beth in completing Business </w:t>
                </w:r>
                <w:r w:rsidR="003E2B72">
                  <w:t>License</w:t>
                </w:r>
                <w:r w:rsidR="007C4553">
                  <w:t>s</w:t>
                </w:r>
                <w:r w:rsidR="003E2B72">
                  <w:t>, there</w:t>
                </w:r>
                <w:r>
                  <w:t xml:space="preserve"> were concerns brought by Business Owners</w:t>
                </w:r>
                <w:r w:rsidR="007C4553">
                  <w:t xml:space="preserve"> and the Lodging Committee </w:t>
                </w:r>
                <w:r>
                  <w:t>over the Health Department Inspection as well as the Federal Employers ID. These concerns were discussed with Nathan</w:t>
                </w:r>
                <w:r w:rsidR="007C4553">
                  <w:t>,</w:t>
                </w:r>
                <w:r>
                  <w:t xml:space="preserve"> the Village </w:t>
                </w:r>
                <w:r w:rsidR="00E76005">
                  <w:t>Attorney,</w:t>
                </w:r>
                <w:r>
                  <w:t xml:space="preserve"> and</w:t>
                </w:r>
                <w:r w:rsidR="007C4553">
                  <w:t xml:space="preserve"> the Trustees.</w:t>
                </w:r>
                <w:r>
                  <w:t xml:space="preserve"> </w:t>
                </w:r>
                <w:r w:rsidR="007C4553">
                  <w:t>T</w:t>
                </w:r>
                <w:r>
                  <w:t xml:space="preserve">he decision was made that the Village would not require a Health Dept Inspection to obtain a Business License and that it would be between the </w:t>
                </w:r>
                <w:r w:rsidR="00E76005">
                  <w:t>Owners and Stone County to follow County guidelines.</w:t>
                </w:r>
                <w:r w:rsidR="003E2B72">
                  <w:t xml:space="preserve"> We also made the decision to allow the Federal Employers ID (if applicable). </w:t>
                </w:r>
              </w:p>
              <w:p w14:paraId="7508DF96" w14:textId="6C2B84BE" w:rsidR="003E2B72" w:rsidRDefault="003E2B72" w:rsidP="00D40225">
                <w:r>
                  <w:t>Shannon and Nathan have been working together on the upcoming Business Summit. Shannon attended the Chamber Luncheon on February 29</w:t>
                </w:r>
                <w:r w:rsidRPr="003E2B72">
                  <w:rPr>
                    <w:vertAlign w:val="superscript"/>
                  </w:rPr>
                  <w:t>th</w:t>
                </w:r>
                <w:r>
                  <w:t xml:space="preserve">. Shannon </w:t>
                </w:r>
                <w:r w:rsidR="001D085B">
                  <w:t>m</w:t>
                </w:r>
                <w:r>
                  <w:t xml:space="preserve">et with </w:t>
                </w:r>
                <w:r w:rsidR="004249F8">
                  <w:t>Stone</w:t>
                </w:r>
                <w:r>
                  <w:t xml:space="preserve"> Count</w:t>
                </w:r>
                <w:r w:rsidR="004249F8">
                  <w:t>y</w:t>
                </w:r>
                <w:r>
                  <w:t xml:space="preserve"> Cleaning for potential services in the future on February 6</w:t>
                </w:r>
                <w:r w:rsidRPr="003E2B72">
                  <w:rPr>
                    <w:vertAlign w:val="superscript"/>
                  </w:rPr>
                  <w:t>th</w:t>
                </w:r>
                <w:r>
                  <w:t>. Shannon met with Owners Cleaning on February 29</w:t>
                </w:r>
                <w:r w:rsidRPr="003E2B72">
                  <w:rPr>
                    <w:vertAlign w:val="superscript"/>
                  </w:rPr>
                  <w:t>th</w:t>
                </w:r>
                <w:r>
                  <w:t xml:space="preserve"> on the expectations for cleaning of the Village Hall and future costs. Met with Cheryl and Allen from Crowne View on February 13</w:t>
                </w:r>
                <w:r w:rsidRPr="003E2B72">
                  <w:rPr>
                    <w:vertAlign w:val="superscript"/>
                  </w:rPr>
                  <w:t>th</w:t>
                </w:r>
                <w:r>
                  <w:t xml:space="preserve"> to review meter readings, payment schedules, and the possibility of ACH payments</w:t>
                </w:r>
                <w:r w:rsidR="004249F8">
                  <w:t xml:space="preserve"> for sewer</w:t>
                </w:r>
                <w:r>
                  <w:t xml:space="preserve">. </w:t>
                </w:r>
              </w:p>
            </w:sdtContent>
          </w:sdt>
        </w:tc>
        <w:tc>
          <w:tcPr>
            <w:tcW w:w="102" w:type="pct"/>
            <w:tcBorders>
              <w:top w:val="single" w:sz="18" w:space="0" w:color="auto"/>
            </w:tcBorders>
          </w:tcPr>
          <w:p w14:paraId="70767A05" w14:textId="77777777" w:rsidR="00727B4D" w:rsidRPr="00624FC0" w:rsidRDefault="00727B4D" w:rsidP="000137BC"/>
        </w:tc>
        <w:tc>
          <w:tcPr>
            <w:tcW w:w="2215" w:type="pct"/>
            <w:tcBorders>
              <w:top w:val="single" w:sz="18" w:space="0" w:color="auto"/>
            </w:tcBorders>
            <w:tcMar>
              <w:left w:w="173" w:type="dxa"/>
              <w:right w:w="173" w:type="dxa"/>
            </w:tcMar>
          </w:tcPr>
          <w:p w14:paraId="0C340DD4" w14:textId="5A6C5304" w:rsidR="00727B4D" w:rsidRDefault="00000000" w:rsidP="000137BC">
            <w:pPr>
              <w:pStyle w:val="Heading2"/>
            </w:pPr>
            <w:sdt>
              <w:sdtPr>
                <w:id w:val="-857961949"/>
                <w:placeholder>
                  <w:docPart w:val="294C7AB57CF04230BF5F1C4B7CE22B6A"/>
                </w:placeholder>
                <w15:appearance w15:val="hidden"/>
              </w:sdtPr>
              <w:sdtContent>
                <w:r w:rsidR="003E2B72">
                  <w:t>Village Clerk</w:t>
                </w:r>
              </w:sdtContent>
            </w:sdt>
            <w:r w:rsidR="00727B4D">
              <w:t xml:space="preserve"> </w:t>
            </w:r>
          </w:p>
          <w:sdt>
            <w:sdtPr>
              <w:rPr>
                <w:rFonts w:asciiTheme="minorHAnsi"/>
                <w:noProof w:val="0"/>
                <w:sz w:val="20"/>
              </w:rPr>
              <w:id w:val="1871336804"/>
              <w:placeholder>
                <w:docPart w:val="F987C83DD17A42B7AAD42FA7C82AEDA5"/>
              </w:placeholder>
              <w15:appearance w15:val="hidden"/>
            </w:sdtPr>
            <w:sdtContent>
              <w:p w14:paraId="475B19CB" w14:textId="6DFE94B2" w:rsidR="00727B4D" w:rsidRDefault="00727B4D" w:rsidP="000137BC">
                <w:pPr>
                  <w:pStyle w:val="ObjectAnchor"/>
                </w:pPr>
              </w:p>
              <w:tbl>
                <w:tblPr>
                  <w:tblW w:w="0" w:type="auto"/>
                  <w:tblInd w:w="1" w:type="dxa"/>
                  <w:tblLook w:val="0600" w:firstRow="0" w:lastRow="0" w:firstColumn="0" w:lastColumn="0" w:noHBand="1" w:noVBand="1"/>
                </w:tblPr>
                <w:tblGrid>
                  <w:gridCol w:w="2285"/>
                  <w:gridCol w:w="435"/>
                  <w:gridCol w:w="1603"/>
                </w:tblGrid>
                <w:tr w:rsidR="00727B4D" w14:paraId="600214FD" w14:textId="77777777" w:rsidTr="00446227">
                  <w:trPr>
                    <w:trHeight w:val="398"/>
                  </w:trPr>
                  <w:tc>
                    <w:tcPr>
                      <w:tcW w:w="2285" w:type="dxa"/>
                      <w:tcBorders>
                        <w:bottom w:val="single" w:sz="18" w:space="0" w:color="auto"/>
                      </w:tcBorders>
                    </w:tcPr>
                    <w:p w14:paraId="0CF95C3D" w14:textId="61448DE6" w:rsidR="00727B4D" w:rsidRPr="00CA0AAB" w:rsidRDefault="00727B4D" w:rsidP="000137BC">
                      <w:pPr>
                        <w:rPr>
                          <w:rStyle w:val="Bold"/>
                        </w:rPr>
                      </w:pPr>
                    </w:p>
                  </w:tc>
                  <w:tc>
                    <w:tcPr>
                      <w:tcW w:w="435" w:type="dxa"/>
                      <w:tcBorders>
                        <w:bottom w:val="single" w:sz="18" w:space="0" w:color="auto"/>
                      </w:tcBorders>
                    </w:tcPr>
                    <w:p w14:paraId="55543B51" w14:textId="77777777" w:rsidR="00727B4D" w:rsidRPr="00624FC0" w:rsidRDefault="00727B4D" w:rsidP="000137BC">
                      <w:pPr>
                        <w:pStyle w:val="NoSpacing"/>
                      </w:pPr>
                    </w:p>
                  </w:tc>
                  <w:tc>
                    <w:tcPr>
                      <w:tcW w:w="1603" w:type="dxa"/>
                      <w:tcBorders>
                        <w:bottom w:val="single" w:sz="18" w:space="0" w:color="auto"/>
                      </w:tcBorders>
                    </w:tcPr>
                    <w:p w14:paraId="1B74843F" w14:textId="77777777" w:rsidR="00727B4D" w:rsidRPr="00624FC0" w:rsidRDefault="00727B4D" w:rsidP="000137BC">
                      <w:pPr>
                        <w:pStyle w:val="NoSpacing"/>
                      </w:pPr>
                    </w:p>
                  </w:tc>
                </w:tr>
              </w:tbl>
              <w:p w14:paraId="43B99AAF" w14:textId="3EF071E1" w:rsidR="00727B4D" w:rsidRDefault="003E2B72" w:rsidP="000137BC">
                <w:r>
                  <w:t xml:space="preserve">There were 9 Business Licenses issued in February after receiving 11 incomplete forms. Beth has mailed out instruction sheets with the Business Licenses as well as updated the Business Licenses with instructions on our website. We </w:t>
                </w:r>
                <w:r w:rsidR="00B72CB6">
                  <w:t>continue</w:t>
                </w:r>
                <w:r>
                  <w:t xml:space="preserve"> to </w:t>
                </w:r>
                <w:r w:rsidR="00B72CB6">
                  <w:t xml:space="preserve">receive incomplete applications. </w:t>
                </w:r>
              </w:p>
              <w:p w14:paraId="75EAFBAC" w14:textId="0B594022" w:rsidR="00B72CB6" w:rsidRDefault="00B72CB6" w:rsidP="000137BC">
                <w:r>
                  <w:t xml:space="preserve">We had one Golf Cart permit completed in February. </w:t>
                </w:r>
              </w:p>
              <w:p w14:paraId="040CC823" w14:textId="30046582" w:rsidR="00B72CB6" w:rsidRDefault="00B72CB6" w:rsidP="000137BC">
                <w:r>
                  <w:t>We had one Sunshine Request completed in February.</w:t>
                </w:r>
              </w:p>
              <w:p w14:paraId="5B252C53" w14:textId="1E7F9CEB" w:rsidR="00B72CB6" w:rsidRDefault="00B72CB6" w:rsidP="000137BC">
                <w:r>
                  <w:t xml:space="preserve">Nathan assisted Beth in filing for a filing Grant so we can scan our minutes from P&amp;Z and Trustee meetings. </w:t>
                </w:r>
              </w:p>
              <w:p w14:paraId="0A4E4E2A" w14:textId="6B4F301E" w:rsidR="00B72CB6" w:rsidRDefault="00B72CB6" w:rsidP="000137BC">
                <w:r>
                  <w:rPr>
                    <w:noProof/>
                  </w:rPr>
                  <w:drawing>
                    <wp:anchor distT="0" distB="0" distL="114300" distR="114300" simplePos="0" relativeHeight="251660288" behindDoc="0" locked="0" layoutInCell="1" allowOverlap="1" wp14:anchorId="0677C5CC" wp14:editId="4E9A38E9">
                      <wp:simplePos x="0" y="0"/>
                      <wp:positionH relativeFrom="column">
                        <wp:posOffset>-14605</wp:posOffset>
                      </wp:positionH>
                      <wp:positionV relativeFrom="paragraph">
                        <wp:posOffset>523875</wp:posOffset>
                      </wp:positionV>
                      <wp:extent cx="2857500" cy="1600200"/>
                      <wp:effectExtent l="0" t="0" r="0" b="0"/>
                      <wp:wrapTopAndBottom/>
                      <wp:docPr id="761175071" name="Picture 3" descr="A group of people wearing yellow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75071" name="Picture 3" descr="A group of people wearing yellow shirts"/>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p w14:paraId="341D7D64" w14:textId="18E931AA" w:rsidR="00B72CB6" w:rsidRDefault="00B72CB6" w:rsidP="000137BC"/>
              <w:p w14:paraId="4D39EF80" w14:textId="77777777" w:rsidR="001538C4" w:rsidRDefault="00000000" w:rsidP="000137BC"/>
            </w:sdtContent>
          </w:sdt>
          <w:p w14:paraId="4AEC1F47" w14:textId="11474CFB" w:rsidR="00B72CB6" w:rsidRDefault="001538C4" w:rsidP="000137BC">
            <w:r>
              <w:rPr>
                <w:rFonts w:ascii="Century Gothic"/>
                <w:b/>
                <w:sz w:val="28"/>
              </w:rPr>
              <w:t xml:space="preserve"> </w:t>
            </w:r>
            <w:r>
              <w:rPr>
                <w:noProof/>
              </w:rPr>
              <w:drawing>
                <wp:inline distT="0" distB="0" distL="0" distR="0" wp14:anchorId="7760F666" wp14:editId="17B4E30B">
                  <wp:extent cx="2571750" cy="1781175"/>
                  <wp:effectExtent l="0" t="0" r="0" b="9525"/>
                  <wp:docPr id="79150581" name="Picture 4" descr="A group of puppies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81" name="Picture 4" descr="A group of puppies sitting togeth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tc>
      </w:tr>
      <w:tr w:rsidR="00E900D6" w14:paraId="04A4C825" w14:textId="77777777" w:rsidTr="00175AF1">
        <w:trPr>
          <w:trHeight w:val="4977"/>
        </w:trPr>
        <w:tc>
          <w:tcPr>
            <w:tcW w:w="975" w:type="pct"/>
          </w:tcPr>
          <w:p w14:paraId="7E67FC0D" w14:textId="77777777" w:rsidR="00E900D6" w:rsidRPr="002719D0" w:rsidRDefault="00E900D6" w:rsidP="00F96C5E"/>
        </w:tc>
        <w:tc>
          <w:tcPr>
            <w:tcW w:w="118" w:type="pct"/>
          </w:tcPr>
          <w:p w14:paraId="763D6CF0" w14:textId="77777777" w:rsidR="00E900D6" w:rsidRDefault="00E900D6" w:rsidP="00F96C5E"/>
        </w:tc>
        <w:tc>
          <w:tcPr>
            <w:tcW w:w="3907" w:type="pct"/>
            <w:gridSpan w:val="3"/>
            <w:vAlign w:val="center"/>
          </w:tcPr>
          <w:p w14:paraId="2D893AE2" w14:textId="2ADC728E" w:rsidR="00E900D6" w:rsidRPr="00E900D6" w:rsidRDefault="00B0659B" w:rsidP="009C726B">
            <w:pPr>
              <w:pStyle w:val="Heading1"/>
              <w:rPr>
                <w:sz w:val="40"/>
                <w:szCs w:val="40"/>
              </w:rPr>
            </w:pPr>
            <w:r>
              <w:rPr>
                <w:noProof/>
                <w:sz w:val="22"/>
              </w:rPr>
              <w:drawing>
                <wp:anchor distT="0" distB="0" distL="114300" distR="114300" simplePos="0" relativeHeight="251662336" behindDoc="0" locked="0" layoutInCell="1" allowOverlap="1" wp14:anchorId="228D634E" wp14:editId="5B1A2083">
                  <wp:simplePos x="0" y="0"/>
                  <wp:positionH relativeFrom="column">
                    <wp:posOffset>755015</wp:posOffset>
                  </wp:positionH>
                  <wp:positionV relativeFrom="page">
                    <wp:posOffset>119380</wp:posOffset>
                  </wp:positionV>
                  <wp:extent cx="4381500" cy="2533650"/>
                  <wp:effectExtent l="0" t="0" r="0" b="0"/>
                  <wp:wrapTopAndBottom/>
                  <wp:docPr id="1859649416" name="Picture 6" descr="A doctor holding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49416" name="Picture 6" descr="A doctor holding a stethoscop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81500" cy="2533650"/>
                          </a:xfrm>
                          <a:prstGeom prst="rect">
                            <a:avLst/>
                          </a:prstGeom>
                        </pic:spPr>
                      </pic:pic>
                    </a:graphicData>
                  </a:graphic>
                  <wp14:sizeRelH relativeFrom="margin">
                    <wp14:pctWidth>0</wp14:pctWidth>
                  </wp14:sizeRelH>
                  <wp14:sizeRelV relativeFrom="margin">
                    <wp14:pctHeight>0</wp14:pctHeight>
                  </wp14:sizeRelV>
                </wp:anchor>
              </w:drawing>
            </w:r>
          </w:p>
        </w:tc>
      </w:tr>
    </w:tbl>
    <w:p w14:paraId="062CF518" w14:textId="1E0A4E1A" w:rsidR="00D807F4" w:rsidRDefault="000C0A38" w:rsidP="002719D0">
      <w:pPr>
        <w:pStyle w:val="NoSpacing"/>
      </w:pPr>
      <w:r>
        <w:rPr>
          <w:noProof/>
        </w:rPr>
        <mc:AlternateContent>
          <mc:Choice Requires="wps">
            <w:drawing>
              <wp:anchor distT="0" distB="0" distL="114300" distR="114300" simplePos="0" relativeHeight="251663360" behindDoc="0" locked="0" layoutInCell="1" allowOverlap="1" wp14:anchorId="322380A8" wp14:editId="065A7A13">
                <wp:simplePos x="0" y="0"/>
                <wp:positionH relativeFrom="column">
                  <wp:posOffset>1952625</wp:posOffset>
                </wp:positionH>
                <wp:positionV relativeFrom="page">
                  <wp:posOffset>3257551</wp:posOffset>
                </wp:positionV>
                <wp:extent cx="5143500" cy="6438900"/>
                <wp:effectExtent l="19050" t="0" r="38100" b="0"/>
                <wp:wrapNone/>
                <wp:docPr id="111742555" name="Wave 7"/>
                <wp:cNvGraphicFramePr/>
                <a:graphic xmlns:a="http://schemas.openxmlformats.org/drawingml/2006/main">
                  <a:graphicData uri="http://schemas.microsoft.com/office/word/2010/wordprocessingShape">
                    <wps:wsp>
                      <wps:cNvSpPr/>
                      <wps:spPr>
                        <a:xfrm>
                          <a:off x="0" y="0"/>
                          <a:ext cx="5143500" cy="6438900"/>
                        </a:xfrm>
                        <a:prstGeom prst="wave">
                          <a:avLst>
                            <a:gd name="adj1" fmla="val 12500"/>
                            <a:gd name="adj2" fmla="val -555"/>
                          </a:avLst>
                        </a:prstGeom>
                        <a:solidFill>
                          <a:srgbClr val="FF99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33BD82" w14:textId="670A80BC" w:rsidR="00B0659B" w:rsidRPr="000C0A38" w:rsidRDefault="00B0659B">
                            <w:pPr>
                              <w:rPr>
                                <w:b/>
                                <w:bCs/>
                                <w:color w:val="000000" w:themeColor="text1"/>
                              </w:rPr>
                            </w:pPr>
                            <w:r w:rsidRPr="000C0A38">
                              <w:rPr>
                                <w:b/>
                                <w:bCs/>
                                <w:color w:val="000000" w:themeColor="text1"/>
                              </w:rPr>
                              <w:t>Public Works!</w:t>
                            </w:r>
                          </w:p>
                          <w:p w14:paraId="564D3A2E" w14:textId="036F6F03" w:rsidR="00B671AD" w:rsidRPr="000C0A38" w:rsidRDefault="00F00EE5" w:rsidP="00B671AD">
                            <w:pPr>
                              <w:spacing w:before="0" w:line="240" w:lineRule="auto"/>
                              <w:rPr>
                                <w:rFonts w:ascii="Arial Narrow" w:hAnsi="Arial Narrow"/>
                                <w:color w:val="000000" w:themeColor="text1"/>
                              </w:rPr>
                            </w:pPr>
                            <w:r w:rsidRPr="000C0A38">
                              <w:rPr>
                                <w:rFonts w:ascii="Arial Narrow" w:hAnsi="Arial Narrow"/>
                                <w:color w:val="000000" w:themeColor="text1"/>
                              </w:rPr>
                              <w:t>The Public Works would like to Thank everyone for the new work truck and snowplow. They have added the Indian Point logo as well as caution lights and step boards</w:t>
                            </w:r>
                            <w:r w:rsidR="00B671AD" w:rsidRPr="000C0A38">
                              <w:rPr>
                                <w:rFonts w:ascii="Arial Narrow" w:hAnsi="Arial Narrow"/>
                                <w:color w:val="000000" w:themeColor="text1"/>
                              </w:rPr>
                              <w:t>.</w:t>
                            </w:r>
                          </w:p>
                          <w:p w14:paraId="48B080FE" w14:textId="65026BB4" w:rsidR="00B671AD" w:rsidRPr="000C0A38" w:rsidRDefault="00B671AD" w:rsidP="00B671AD">
                            <w:pPr>
                              <w:spacing w:before="0" w:line="240" w:lineRule="auto"/>
                              <w:rPr>
                                <w:rFonts w:ascii="Arial Narrow" w:hAnsi="Arial Narrow"/>
                                <w:color w:val="000000" w:themeColor="text1"/>
                              </w:rPr>
                            </w:pPr>
                            <w:r w:rsidRPr="000C0A38">
                              <w:rPr>
                                <w:rFonts w:ascii="Arial Narrow" w:hAnsi="Arial Narrow"/>
                                <w:color w:val="000000" w:themeColor="text1"/>
                              </w:rPr>
                              <w:t>The guys have been patching potholes on multiple roads around the point as well as straightening up some of the road signs and touch up paint on the sign poles.</w:t>
                            </w:r>
                          </w:p>
                          <w:p w14:paraId="3A78BD69" w14:textId="1803BAE8" w:rsidR="00B0659B" w:rsidRPr="000C0A38" w:rsidRDefault="00B671AD" w:rsidP="00B671AD">
                            <w:pPr>
                              <w:spacing w:before="0" w:line="240" w:lineRule="auto"/>
                              <w:rPr>
                                <w:rFonts w:ascii="Arial Narrow" w:hAnsi="Arial Narrow"/>
                                <w:color w:val="000000" w:themeColor="text1"/>
                              </w:rPr>
                            </w:pPr>
                            <w:r w:rsidRPr="000C0A38">
                              <w:rPr>
                                <w:rFonts w:ascii="Arial Narrow" w:hAnsi="Arial Narrow"/>
                                <w:color w:val="000000" w:themeColor="text1"/>
                              </w:rPr>
                              <w:t>Daron  got quotes on the cost of replacement road signs throughout the point and the community will see this project soon.</w:t>
                            </w:r>
                          </w:p>
                          <w:p w14:paraId="50F7149D" w14:textId="172211AA" w:rsidR="00B671AD" w:rsidRPr="000C0A38" w:rsidRDefault="00B671AD" w:rsidP="00B671AD">
                            <w:pPr>
                              <w:spacing w:before="0" w:line="240" w:lineRule="auto"/>
                              <w:rPr>
                                <w:rFonts w:ascii="Arial Narrow" w:hAnsi="Arial Narrow"/>
                                <w:color w:val="000000" w:themeColor="text1"/>
                              </w:rPr>
                            </w:pPr>
                            <w:r w:rsidRPr="000C0A38">
                              <w:rPr>
                                <w:rFonts w:ascii="Arial Narrow" w:hAnsi="Arial Narrow"/>
                                <w:color w:val="000000" w:themeColor="text1"/>
                              </w:rPr>
                              <w:t xml:space="preserve">Lance installed some latches and locks on the pump station at the Sewer plant as a Safety concern. Public Works has been training with the Sewer Operator on Fridays. </w:t>
                            </w:r>
                          </w:p>
                          <w:p w14:paraId="219E0518" w14:textId="7D9A9BD0" w:rsidR="00B671AD" w:rsidRPr="000C0A38" w:rsidRDefault="00B671AD" w:rsidP="00B671AD">
                            <w:pPr>
                              <w:spacing w:before="0" w:line="240" w:lineRule="auto"/>
                              <w:rPr>
                                <w:rFonts w:ascii="Arial Narrow" w:hAnsi="Arial Narrow"/>
                                <w:color w:val="000000" w:themeColor="text1"/>
                              </w:rPr>
                            </w:pPr>
                            <w:r w:rsidRPr="000C0A38">
                              <w:rPr>
                                <w:rFonts w:ascii="Arial Narrow" w:hAnsi="Arial Narrow"/>
                                <w:color w:val="000000" w:themeColor="text1"/>
                              </w:rPr>
                              <w:t>Daron met with Chris H and Boermans over the big holding tank at the top of the hill at the Sewer Plant. The discussion was about where and what size holes they would need to pump and clean when ready and what would be needed as well as that the tank was working properly. The generator at the Sewer tanks was leaking propane</w:t>
                            </w:r>
                            <w:r w:rsidR="000C0A38" w:rsidRPr="000C0A38">
                              <w:rPr>
                                <w:rFonts w:ascii="Arial Narrow" w:hAnsi="Arial Narrow"/>
                                <w:color w:val="000000" w:themeColor="text1"/>
                              </w:rPr>
                              <w:t xml:space="preserve">. MFA was contacted and the issue was resolved the same day. </w:t>
                            </w:r>
                          </w:p>
                          <w:p w14:paraId="6D45A729" w14:textId="46BE5A43" w:rsidR="000C0A38" w:rsidRPr="000C0A38" w:rsidRDefault="000C0A38" w:rsidP="00B671AD">
                            <w:pPr>
                              <w:spacing w:before="0" w:line="240" w:lineRule="auto"/>
                              <w:rPr>
                                <w:rFonts w:ascii="Arial Narrow" w:hAnsi="Arial Narrow"/>
                                <w:color w:val="000000" w:themeColor="text1"/>
                              </w:rPr>
                            </w:pPr>
                            <w:r w:rsidRPr="000C0A38">
                              <w:rPr>
                                <w:rFonts w:ascii="Arial Narrow" w:hAnsi="Arial Narrow"/>
                                <w:color w:val="000000" w:themeColor="text1"/>
                              </w:rPr>
                              <w:t xml:space="preserve">Daron contacted Ayres about the sign on the Village Hall as well as the one out front of the Village Hall to get a quote on the cost to redo both signs. Public Works continues to pick up trash daily to keep our community clean.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380A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153.75pt;margin-top:256.5pt;width:405pt;height:5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" adj="2700,10680" fillcolor="#f90" strokecolor="#202020 [484]" strokeweight="1pt">
                <v:stroke joinstyle="miter"/>
                <v:textbox>
                  <w:txbxContent>
                    <w:p w14:paraId="6B33BD82" w14:textId="670A80BC" w:rsidR="00B0659B" w:rsidRPr="000C0A38" w:rsidRDefault="00B0659B">
                      <w:pPr>
                        <w:rPr>
                          <w:b/>
                          <w:bCs/>
                          <w:color w:val="000000" w:themeColor="text1"/>
                        </w:rPr>
                      </w:pPr>
                      <w:r w:rsidRPr="000C0A38">
                        <w:rPr>
                          <w:b/>
                          <w:bCs/>
                          <w:color w:val="000000" w:themeColor="text1"/>
                        </w:rPr>
                        <w:t>Public Works!</w:t>
                      </w:r>
                    </w:p>
                    <w:p w14:paraId="564D3A2E" w14:textId="036F6F03" w:rsidR="00B671AD" w:rsidRPr="000C0A38" w:rsidRDefault="00F00EE5" w:rsidP="00B671AD">
                      <w:pPr>
                        <w:spacing w:before="0" w:line="240" w:lineRule="auto"/>
                        <w:rPr>
                          <w:rFonts w:ascii="Arial Narrow" w:hAnsi="Arial Narrow"/>
                          <w:color w:val="000000" w:themeColor="text1"/>
                        </w:rPr>
                      </w:pPr>
                      <w:r w:rsidRPr="000C0A38">
                        <w:rPr>
                          <w:rFonts w:ascii="Arial Narrow" w:hAnsi="Arial Narrow"/>
                          <w:color w:val="000000" w:themeColor="text1"/>
                        </w:rPr>
                        <w:t>The Public Works would like to Thank everyone for the new work truck and snowplow. They have added the Indian Point logo as well as caution lights and step boards</w:t>
                      </w:r>
                      <w:r w:rsidR="00B671AD" w:rsidRPr="000C0A38">
                        <w:rPr>
                          <w:rFonts w:ascii="Arial Narrow" w:hAnsi="Arial Narrow"/>
                          <w:color w:val="000000" w:themeColor="text1"/>
                        </w:rPr>
                        <w:t>.</w:t>
                      </w:r>
                    </w:p>
                    <w:p w14:paraId="48B080FE" w14:textId="65026BB4" w:rsidR="00B671AD" w:rsidRPr="000C0A38" w:rsidRDefault="00B671AD" w:rsidP="00B671AD">
                      <w:pPr>
                        <w:spacing w:before="0" w:line="240" w:lineRule="auto"/>
                        <w:rPr>
                          <w:rFonts w:ascii="Arial Narrow" w:hAnsi="Arial Narrow"/>
                          <w:color w:val="000000" w:themeColor="text1"/>
                        </w:rPr>
                      </w:pPr>
                      <w:r w:rsidRPr="000C0A38">
                        <w:rPr>
                          <w:rFonts w:ascii="Arial Narrow" w:hAnsi="Arial Narrow"/>
                          <w:color w:val="000000" w:themeColor="text1"/>
                        </w:rPr>
                        <w:t>The guys have been patching potholes on multiple roads around the point as well as straightening up some of the road signs and touch up paint on the sign poles.</w:t>
                      </w:r>
                    </w:p>
                    <w:p w14:paraId="3A78BD69" w14:textId="1803BAE8" w:rsidR="00B0659B" w:rsidRPr="000C0A38" w:rsidRDefault="00B671AD" w:rsidP="00B671AD">
                      <w:pPr>
                        <w:spacing w:before="0" w:line="240" w:lineRule="auto"/>
                        <w:rPr>
                          <w:rFonts w:ascii="Arial Narrow" w:hAnsi="Arial Narrow"/>
                          <w:color w:val="000000" w:themeColor="text1"/>
                        </w:rPr>
                      </w:pPr>
                      <w:r w:rsidRPr="000C0A38">
                        <w:rPr>
                          <w:rFonts w:ascii="Arial Narrow" w:hAnsi="Arial Narrow"/>
                          <w:color w:val="000000" w:themeColor="text1"/>
                        </w:rPr>
                        <w:t>Daron  got quotes on the cost of replacement road signs throughout the point and the community will see this project soon.</w:t>
                      </w:r>
                    </w:p>
                    <w:p w14:paraId="50F7149D" w14:textId="172211AA" w:rsidR="00B671AD" w:rsidRPr="000C0A38" w:rsidRDefault="00B671AD" w:rsidP="00B671AD">
                      <w:pPr>
                        <w:spacing w:before="0" w:line="240" w:lineRule="auto"/>
                        <w:rPr>
                          <w:rFonts w:ascii="Arial Narrow" w:hAnsi="Arial Narrow"/>
                          <w:color w:val="000000" w:themeColor="text1"/>
                        </w:rPr>
                      </w:pPr>
                      <w:r w:rsidRPr="000C0A38">
                        <w:rPr>
                          <w:rFonts w:ascii="Arial Narrow" w:hAnsi="Arial Narrow"/>
                          <w:color w:val="000000" w:themeColor="text1"/>
                        </w:rPr>
                        <w:t xml:space="preserve">Lance installed some latches and locks on the pump station at the Sewer plant as a Safety concern. Public Works has been training with the Sewer Operator on Fridays. </w:t>
                      </w:r>
                    </w:p>
                    <w:p w14:paraId="219E0518" w14:textId="7D9A9BD0" w:rsidR="00B671AD" w:rsidRPr="000C0A38" w:rsidRDefault="00B671AD" w:rsidP="00B671AD">
                      <w:pPr>
                        <w:spacing w:before="0" w:line="240" w:lineRule="auto"/>
                        <w:rPr>
                          <w:rFonts w:ascii="Arial Narrow" w:hAnsi="Arial Narrow"/>
                          <w:color w:val="000000" w:themeColor="text1"/>
                        </w:rPr>
                      </w:pPr>
                      <w:r w:rsidRPr="000C0A38">
                        <w:rPr>
                          <w:rFonts w:ascii="Arial Narrow" w:hAnsi="Arial Narrow"/>
                          <w:color w:val="000000" w:themeColor="text1"/>
                        </w:rPr>
                        <w:t>Daron met with Chris H and Boermans over the big holding tank at the top of the hill at the Sewer Plant. The discussion was about where and what size holes they would need to pump and clean when ready and what would be needed as well as that the tank was working properly. The generator at the Sewer tanks was leaking propane</w:t>
                      </w:r>
                      <w:r w:rsidR="000C0A38" w:rsidRPr="000C0A38">
                        <w:rPr>
                          <w:rFonts w:ascii="Arial Narrow" w:hAnsi="Arial Narrow"/>
                          <w:color w:val="000000" w:themeColor="text1"/>
                        </w:rPr>
                        <w:t xml:space="preserve">. MFA was contacted and the issue was resolved the same day. </w:t>
                      </w:r>
                    </w:p>
                    <w:p w14:paraId="6D45A729" w14:textId="46BE5A43" w:rsidR="000C0A38" w:rsidRPr="000C0A38" w:rsidRDefault="000C0A38" w:rsidP="00B671AD">
                      <w:pPr>
                        <w:spacing w:before="0" w:line="240" w:lineRule="auto"/>
                        <w:rPr>
                          <w:rFonts w:ascii="Arial Narrow" w:hAnsi="Arial Narrow"/>
                          <w:color w:val="000000" w:themeColor="text1"/>
                        </w:rPr>
                      </w:pPr>
                      <w:r w:rsidRPr="000C0A38">
                        <w:rPr>
                          <w:rFonts w:ascii="Arial Narrow" w:hAnsi="Arial Narrow"/>
                          <w:color w:val="000000" w:themeColor="text1"/>
                        </w:rPr>
                        <w:t xml:space="preserve">Daron contacted Ayres about the sign on the Village Hall as well as the one out front of the Village Hall to get a quote on the cost to redo both signs. Public Works continues to pick up trash daily to keep our community clean. </w:t>
                      </w:r>
                    </w:p>
                  </w:txbxContent>
                </v:textbox>
                <w10:wrap anchory="page"/>
              </v:shape>
            </w:pict>
          </mc:Fallback>
        </mc:AlternateContent>
      </w:r>
      <w:r w:rsidR="00AC1B8F">
        <w:rPr>
          <w:noProof/>
        </w:rPr>
        <mc:AlternateContent>
          <mc:Choice Requires="wps">
            <w:drawing>
              <wp:anchor distT="0" distB="0" distL="114300" distR="114300" simplePos="0" relativeHeight="251661312" behindDoc="0" locked="0" layoutInCell="1" allowOverlap="1" wp14:anchorId="48432E5C" wp14:editId="4FF432DA">
                <wp:simplePos x="0" y="0"/>
                <wp:positionH relativeFrom="column">
                  <wp:posOffset>-333375</wp:posOffset>
                </wp:positionH>
                <wp:positionV relativeFrom="paragraph">
                  <wp:posOffset>-3493770</wp:posOffset>
                </wp:positionV>
                <wp:extent cx="2105025" cy="9839325"/>
                <wp:effectExtent l="0" t="0" r="28575" b="28575"/>
                <wp:wrapNone/>
                <wp:docPr id="1826906682" name="Rectangle 5"/>
                <wp:cNvGraphicFramePr/>
                <a:graphic xmlns:a="http://schemas.openxmlformats.org/drawingml/2006/main">
                  <a:graphicData uri="http://schemas.microsoft.com/office/word/2010/wordprocessingShape">
                    <wps:wsp>
                      <wps:cNvSpPr/>
                      <wps:spPr>
                        <a:xfrm>
                          <a:off x="0" y="0"/>
                          <a:ext cx="2105025" cy="9839325"/>
                        </a:xfrm>
                        <a:prstGeom prst="rect">
                          <a:avLst/>
                        </a:prstGeom>
                        <a:solidFill>
                          <a:srgbClr val="6699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7BD420" w14:textId="25A7C0BF" w:rsidR="00AC1B8F" w:rsidRPr="00C80373" w:rsidRDefault="00AC1B8F" w:rsidP="00AC1B8F">
                            <w:pPr>
                              <w:jc w:val="center"/>
                              <w:rPr>
                                <w:b/>
                                <w:bCs/>
                                <w:color w:val="000000" w:themeColor="text1"/>
                              </w:rPr>
                            </w:pPr>
                            <w:r w:rsidRPr="00C80373">
                              <w:rPr>
                                <w:b/>
                                <w:bCs/>
                                <w:color w:val="000000" w:themeColor="text1"/>
                              </w:rPr>
                              <w:t>Village Coordinator</w:t>
                            </w:r>
                          </w:p>
                          <w:p w14:paraId="456DB2F9" w14:textId="6B64EBBF" w:rsidR="00AC1B8F" w:rsidRPr="00C80373" w:rsidRDefault="00AC1B8F" w:rsidP="00C80373">
                            <w:pPr>
                              <w:rPr>
                                <w:b/>
                                <w:bCs/>
                                <w:color w:val="000000" w:themeColor="text1"/>
                                <w:sz w:val="16"/>
                                <w:szCs w:val="16"/>
                              </w:rPr>
                            </w:pPr>
                            <w:r w:rsidRPr="00C80373">
                              <w:rPr>
                                <w:b/>
                                <w:bCs/>
                                <w:color w:val="000000" w:themeColor="text1"/>
                                <w:sz w:val="16"/>
                                <w:szCs w:val="16"/>
                              </w:rPr>
                              <w:t>Planning &amp; Zoning:</w:t>
                            </w:r>
                          </w:p>
                          <w:p w14:paraId="4E52E74A" w14:textId="5906462C"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Rezoning of Antler’s North approved.</w:t>
                            </w:r>
                          </w:p>
                          <w:p w14:paraId="05B61D87" w14:textId="5F68EDA7"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Preliminary Plat for Blue Water Vista approved.</w:t>
                            </w:r>
                          </w:p>
                          <w:p w14:paraId="4DAB3D4C" w14:textId="3C64B72B"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Fence Ordinance approved.</w:t>
                            </w:r>
                          </w:p>
                          <w:p w14:paraId="3E6129DB" w14:textId="77777777" w:rsid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Sketch Plan and Minor Subdivision Process approved. </w:t>
                            </w:r>
                          </w:p>
                          <w:p w14:paraId="7CF0ADF7" w14:textId="164A6068" w:rsidR="00AC1B8F" w:rsidRPr="00C80373" w:rsidRDefault="00EE0AA8" w:rsidP="00C80373">
                            <w:pPr>
                              <w:spacing w:before="0"/>
                              <w:ind w:left="45"/>
                              <w:jc w:val="both"/>
                              <w:rPr>
                                <w:color w:val="000000" w:themeColor="text1"/>
                                <w:sz w:val="16"/>
                                <w:szCs w:val="16"/>
                              </w:rPr>
                            </w:pPr>
                            <w:r w:rsidRPr="00C80373">
                              <w:rPr>
                                <w:color w:val="000000" w:themeColor="text1"/>
                                <w:sz w:val="16"/>
                                <w:szCs w:val="16"/>
                              </w:rPr>
                              <w:t xml:space="preserve"> </w:t>
                            </w:r>
                            <w:r w:rsidR="00AC1B8F" w:rsidRPr="00C80373">
                              <w:rPr>
                                <w:b/>
                                <w:bCs/>
                                <w:color w:val="000000" w:themeColor="text1"/>
                                <w:sz w:val="16"/>
                                <w:szCs w:val="16"/>
                              </w:rPr>
                              <w:t>Indian Point Business Summit &amp; Community Visitor Bureau Event Data Base Signup:</w:t>
                            </w:r>
                          </w:p>
                          <w:p w14:paraId="2DE986FA" w14:textId="6F2D3233"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Reminder: Our Business Event is March 22</w:t>
                            </w:r>
                            <w:r w:rsidRPr="00C80373">
                              <w:rPr>
                                <w:color w:val="000000" w:themeColor="text1"/>
                                <w:sz w:val="16"/>
                                <w:szCs w:val="16"/>
                                <w:vertAlign w:val="superscript"/>
                              </w:rPr>
                              <w:t>nd</w:t>
                            </w:r>
                            <w:r w:rsidRPr="00C80373">
                              <w:rPr>
                                <w:color w:val="000000" w:themeColor="text1"/>
                                <w:sz w:val="16"/>
                                <w:szCs w:val="16"/>
                              </w:rPr>
                              <w:t xml:space="preserve"> at 5:00 pm.</w:t>
                            </w:r>
                          </w:p>
                          <w:p w14:paraId="78892C20" w14:textId="19628D90"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Nathan spoke with the administrator for the CVB database, and she walked him through the software more in depth. Once he gets all our Businesses signed up, He will schedule a time for her to come to the Village and give a tutorial to any Business </w:t>
                            </w:r>
                            <w:r w:rsidR="00EE0AA8" w:rsidRPr="00C80373">
                              <w:rPr>
                                <w:color w:val="000000" w:themeColor="text1"/>
                                <w:sz w:val="16"/>
                                <w:szCs w:val="16"/>
                              </w:rPr>
                              <w:t>Owner,</w:t>
                            </w:r>
                            <w:r w:rsidRPr="00C80373">
                              <w:rPr>
                                <w:color w:val="000000" w:themeColor="text1"/>
                                <w:sz w:val="16"/>
                                <w:szCs w:val="16"/>
                              </w:rPr>
                              <w:t xml:space="preserve"> so they understand how to keep their page updated. </w:t>
                            </w:r>
                          </w:p>
                          <w:p w14:paraId="66574D44" w14:textId="28A16D98"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Nathan visited every Business </w:t>
                            </w:r>
                            <w:r w:rsidR="00EE0AA8" w:rsidRPr="00C80373">
                              <w:rPr>
                                <w:color w:val="000000" w:themeColor="text1"/>
                                <w:sz w:val="16"/>
                                <w:szCs w:val="16"/>
                              </w:rPr>
                              <w:t>except for</w:t>
                            </w:r>
                            <w:r w:rsidRPr="00C80373">
                              <w:rPr>
                                <w:color w:val="000000" w:themeColor="text1"/>
                                <w:sz w:val="16"/>
                                <w:szCs w:val="16"/>
                              </w:rPr>
                              <w:t xml:space="preserve"> the closed </w:t>
                            </w:r>
                            <w:r w:rsidR="00EE0AA8" w:rsidRPr="00C80373">
                              <w:rPr>
                                <w:color w:val="000000" w:themeColor="text1"/>
                                <w:sz w:val="16"/>
                                <w:szCs w:val="16"/>
                              </w:rPr>
                              <w:t>businesses</w:t>
                            </w:r>
                            <w:r w:rsidRPr="00C80373">
                              <w:rPr>
                                <w:color w:val="000000" w:themeColor="text1"/>
                                <w:sz w:val="16"/>
                                <w:szCs w:val="16"/>
                              </w:rPr>
                              <w:t xml:space="preserve"> and handed out the flyers for the event as well as the CVB event signup form.</w:t>
                            </w:r>
                          </w:p>
                          <w:p w14:paraId="269454D7" w14:textId="5CC3065F" w:rsidR="00EE0AA8" w:rsidRPr="00C80373" w:rsidRDefault="00EE0AA8" w:rsidP="00EE0AA8">
                            <w:pPr>
                              <w:spacing w:before="0"/>
                              <w:ind w:left="45"/>
                              <w:jc w:val="both"/>
                              <w:rPr>
                                <w:b/>
                                <w:bCs/>
                                <w:color w:val="000000" w:themeColor="text1"/>
                                <w:sz w:val="16"/>
                                <w:szCs w:val="16"/>
                              </w:rPr>
                            </w:pPr>
                            <w:r w:rsidRPr="00C80373">
                              <w:rPr>
                                <w:b/>
                                <w:bCs/>
                                <w:color w:val="000000" w:themeColor="text1"/>
                                <w:sz w:val="16"/>
                                <w:szCs w:val="16"/>
                              </w:rPr>
                              <w:t xml:space="preserve">Record Preservation &amp; Filling Grant: </w:t>
                            </w:r>
                          </w:p>
                          <w:p w14:paraId="44A33848" w14:textId="141686AE"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The Grant application was turned in on time. </w:t>
                            </w:r>
                          </w:p>
                          <w:p w14:paraId="1B1BABA7" w14:textId="55A7812B"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We are applying to have all the minutes from the Trustees, P&amp;Z, CAAD Committee, BPW, and other past committees from 1989-2017 to be placed on microfilm, sent to Jefferson City, and then returned as a hard drive with all our files on a PDF. </w:t>
                            </w:r>
                          </w:p>
                          <w:p w14:paraId="7A70EC9A" w14:textId="526BF025"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We should hear by June 2024 if we are awarded this Grant. </w:t>
                            </w:r>
                          </w:p>
                          <w:p w14:paraId="224F215B" w14:textId="7ACD273F" w:rsidR="00EE0AA8" w:rsidRPr="00C80373" w:rsidRDefault="00EE0AA8" w:rsidP="00EE0AA8">
                            <w:pPr>
                              <w:spacing w:before="0"/>
                              <w:jc w:val="both"/>
                              <w:rPr>
                                <w:b/>
                                <w:bCs/>
                                <w:color w:val="000000" w:themeColor="text1"/>
                                <w:sz w:val="16"/>
                                <w:szCs w:val="16"/>
                              </w:rPr>
                            </w:pPr>
                            <w:r w:rsidRPr="00C80373">
                              <w:rPr>
                                <w:b/>
                                <w:bCs/>
                                <w:color w:val="000000" w:themeColor="text1"/>
                                <w:sz w:val="16"/>
                                <w:szCs w:val="16"/>
                              </w:rPr>
                              <w:t>Meetings:</w:t>
                            </w:r>
                          </w:p>
                          <w:p w14:paraId="3FA86968" w14:textId="1C51BA76"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Met with Shelia Thomas with Table Rock Chamber to discuss the relationship between Indian Point and the Chamber regarding Marketing and future partnerships with events. Shelia was invited and spoke on this at the Feb 11</w:t>
                            </w:r>
                            <w:r w:rsidRPr="00C80373">
                              <w:rPr>
                                <w:color w:val="000000" w:themeColor="text1"/>
                                <w:sz w:val="16"/>
                                <w:szCs w:val="16"/>
                                <w:vertAlign w:val="superscript"/>
                              </w:rPr>
                              <w:t>th</w:t>
                            </w:r>
                            <w:r w:rsidRPr="00C80373">
                              <w:rPr>
                                <w:color w:val="000000" w:themeColor="text1"/>
                                <w:sz w:val="16"/>
                                <w:szCs w:val="16"/>
                              </w:rPr>
                              <w:t xml:space="preserve">, Meetings at the Village as well as the updates with Launch Stone County.  </w:t>
                            </w:r>
                          </w:p>
                          <w:p w14:paraId="4FD66985" w14:textId="0EFC157E"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Met with CVB – Terra Alphonso &amp; Chris Houghton about what the CVB does and how our Businesses can take advantage of our partnership with them to get events down at the </w:t>
                            </w:r>
                            <w:r w:rsidR="007F209F">
                              <w:rPr>
                                <w:color w:val="000000" w:themeColor="text1"/>
                                <w:sz w:val="16"/>
                                <w:szCs w:val="16"/>
                              </w:rPr>
                              <w:t>P</w:t>
                            </w:r>
                            <w:r w:rsidRPr="00C80373">
                              <w:rPr>
                                <w:color w:val="000000" w:themeColor="text1"/>
                                <w:sz w:val="16"/>
                                <w:szCs w:val="16"/>
                              </w:rPr>
                              <w:t>oint.</w:t>
                            </w:r>
                          </w:p>
                          <w:p w14:paraId="34AB3384" w14:textId="419C2E19"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Met with TCED Board of Directors</w:t>
                            </w:r>
                            <w:r w:rsidR="00C80373" w:rsidRPr="00C80373">
                              <w:rPr>
                                <w:color w:val="000000" w:themeColor="text1"/>
                                <w:sz w:val="16"/>
                                <w:szCs w:val="16"/>
                              </w:rPr>
                              <w:t xml:space="preserve"> and reviewed sponsorship money  for events as well as going out contracts they have with other marketing groups. We discussed their summer marketing plan to include the Chiefs logo as well as their three-year umbrella goals. </w:t>
                            </w:r>
                          </w:p>
                          <w:p w14:paraId="4AD5457D" w14:textId="77777777" w:rsidR="00C80373" w:rsidRDefault="00C80373" w:rsidP="00C80373">
                            <w:pPr>
                              <w:spacing w:before="0"/>
                              <w:jc w:val="both"/>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32E5C" id="Rectangle 5" o:spid="_x0000_s1027" style="position:absolute;margin-left:-26.25pt;margin-top:-275.1pt;width:165.75pt;height:7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" fillcolor="#69f" strokecolor="#202020 [484]" strokeweight="1pt">
                <v:textbox>
                  <w:txbxContent>
                    <w:p w14:paraId="347BD420" w14:textId="25A7C0BF" w:rsidR="00AC1B8F" w:rsidRPr="00C80373" w:rsidRDefault="00AC1B8F" w:rsidP="00AC1B8F">
                      <w:pPr>
                        <w:jc w:val="center"/>
                        <w:rPr>
                          <w:b/>
                          <w:bCs/>
                          <w:color w:val="000000" w:themeColor="text1"/>
                        </w:rPr>
                      </w:pPr>
                      <w:r w:rsidRPr="00C80373">
                        <w:rPr>
                          <w:b/>
                          <w:bCs/>
                          <w:color w:val="000000" w:themeColor="text1"/>
                        </w:rPr>
                        <w:t>Village Coordinator</w:t>
                      </w:r>
                    </w:p>
                    <w:p w14:paraId="456DB2F9" w14:textId="6B64EBBF" w:rsidR="00AC1B8F" w:rsidRPr="00C80373" w:rsidRDefault="00AC1B8F" w:rsidP="00C80373">
                      <w:pPr>
                        <w:rPr>
                          <w:b/>
                          <w:bCs/>
                          <w:color w:val="000000" w:themeColor="text1"/>
                          <w:sz w:val="16"/>
                          <w:szCs w:val="16"/>
                        </w:rPr>
                      </w:pPr>
                      <w:r w:rsidRPr="00C80373">
                        <w:rPr>
                          <w:b/>
                          <w:bCs/>
                          <w:color w:val="000000" w:themeColor="text1"/>
                          <w:sz w:val="16"/>
                          <w:szCs w:val="16"/>
                        </w:rPr>
                        <w:t>Planning &amp; Zoning:</w:t>
                      </w:r>
                    </w:p>
                    <w:p w14:paraId="4E52E74A" w14:textId="5906462C"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Rezoning of Antler’s North approved.</w:t>
                      </w:r>
                    </w:p>
                    <w:p w14:paraId="05B61D87" w14:textId="5F68EDA7"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Preliminary Plat for Blue Water Vista approved.</w:t>
                      </w:r>
                    </w:p>
                    <w:p w14:paraId="4DAB3D4C" w14:textId="3C64B72B"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Fence Ordinance approved.</w:t>
                      </w:r>
                    </w:p>
                    <w:p w14:paraId="3E6129DB" w14:textId="77777777" w:rsid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Sketch Plan and Minor Subdivision Process approved. </w:t>
                      </w:r>
                    </w:p>
                    <w:p w14:paraId="7CF0ADF7" w14:textId="164A6068" w:rsidR="00AC1B8F" w:rsidRPr="00C80373" w:rsidRDefault="00EE0AA8" w:rsidP="00C80373">
                      <w:pPr>
                        <w:spacing w:before="0"/>
                        <w:ind w:left="45"/>
                        <w:jc w:val="both"/>
                        <w:rPr>
                          <w:color w:val="000000" w:themeColor="text1"/>
                          <w:sz w:val="16"/>
                          <w:szCs w:val="16"/>
                        </w:rPr>
                      </w:pPr>
                      <w:r w:rsidRPr="00C80373">
                        <w:rPr>
                          <w:color w:val="000000" w:themeColor="text1"/>
                          <w:sz w:val="16"/>
                          <w:szCs w:val="16"/>
                        </w:rPr>
                        <w:t xml:space="preserve"> </w:t>
                      </w:r>
                      <w:r w:rsidR="00AC1B8F" w:rsidRPr="00C80373">
                        <w:rPr>
                          <w:b/>
                          <w:bCs/>
                          <w:color w:val="000000" w:themeColor="text1"/>
                          <w:sz w:val="16"/>
                          <w:szCs w:val="16"/>
                        </w:rPr>
                        <w:t>Indian Point Business Summit &amp; Community Visitor Bureau Event Data Base Signup:</w:t>
                      </w:r>
                    </w:p>
                    <w:p w14:paraId="2DE986FA" w14:textId="6F2D3233"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Reminder: Our Business Event is March 22</w:t>
                      </w:r>
                      <w:r w:rsidRPr="00C80373">
                        <w:rPr>
                          <w:color w:val="000000" w:themeColor="text1"/>
                          <w:sz w:val="16"/>
                          <w:szCs w:val="16"/>
                          <w:vertAlign w:val="superscript"/>
                        </w:rPr>
                        <w:t>nd</w:t>
                      </w:r>
                      <w:r w:rsidRPr="00C80373">
                        <w:rPr>
                          <w:color w:val="000000" w:themeColor="text1"/>
                          <w:sz w:val="16"/>
                          <w:szCs w:val="16"/>
                        </w:rPr>
                        <w:t xml:space="preserve"> at 5:00 pm.</w:t>
                      </w:r>
                    </w:p>
                    <w:p w14:paraId="78892C20" w14:textId="19628D90"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Nathan spoke with the administrator for the CVB database, and she walked him through the software more in depth. Once he gets all our Businesses signed up, He will schedule a time for her to come to the Village and give a tutorial to any Business </w:t>
                      </w:r>
                      <w:r w:rsidR="00EE0AA8" w:rsidRPr="00C80373">
                        <w:rPr>
                          <w:color w:val="000000" w:themeColor="text1"/>
                          <w:sz w:val="16"/>
                          <w:szCs w:val="16"/>
                        </w:rPr>
                        <w:t>Owner,</w:t>
                      </w:r>
                      <w:r w:rsidRPr="00C80373">
                        <w:rPr>
                          <w:color w:val="000000" w:themeColor="text1"/>
                          <w:sz w:val="16"/>
                          <w:szCs w:val="16"/>
                        </w:rPr>
                        <w:t xml:space="preserve"> so they understand how to keep their page updated. </w:t>
                      </w:r>
                    </w:p>
                    <w:p w14:paraId="66574D44" w14:textId="28A16D98" w:rsidR="00AC1B8F" w:rsidRPr="00C80373" w:rsidRDefault="00AC1B8F" w:rsidP="00AC1B8F">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Nathan visited every Business </w:t>
                      </w:r>
                      <w:r w:rsidR="00EE0AA8" w:rsidRPr="00C80373">
                        <w:rPr>
                          <w:color w:val="000000" w:themeColor="text1"/>
                          <w:sz w:val="16"/>
                          <w:szCs w:val="16"/>
                        </w:rPr>
                        <w:t>except for</w:t>
                      </w:r>
                      <w:r w:rsidRPr="00C80373">
                        <w:rPr>
                          <w:color w:val="000000" w:themeColor="text1"/>
                          <w:sz w:val="16"/>
                          <w:szCs w:val="16"/>
                        </w:rPr>
                        <w:t xml:space="preserve"> the closed </w:t>
                      </w:r>
                      <w:r w:rsidR="00EE0AA8" w:rsidRPr="00C80373">
                        <w:rPr>
                          <w:color w:val="000000" w:themeColor="text1"/>
                          <w:sz w:val="16"/>
                          <w:szCs w:val="16"/>
                        </w:rPr>
                        <w:t>businesses</w:t>
                      </w:r>
                      <w:r w:rsidRPr="00C80373">
                        <w:rPr>
                          <w:color w:val="000000" w:themeColor="text1"/>
                          <w:sz w:val="16"/>
                          <w:szCs w:val="16"/>
                        </w:rPr>
                        <w:t xml:space="preserve"> and handed out the flyers for the event as well as the CVB event signup form.</w:t>
                      </w:r>
                    </w:p>
                    <w:p w14:paraId="269454D7" w14:textId="5CC3065F" w:rsidR="00EE0AA8" w:rsidRPr="00C80373" w:rsidRDefault="00EE0AA8" w:rsidP="00EE0AA8">
                      <w:pPr>
                        <w:spacing w:before="0"/>
                        <w:ind w:left="45"/>
                        <w:jc w:val="both"/>
                        <w:rPr>
                          <w:b/>
                          <w:bCs/>
                          <w:color w:val="000000" w:themeColor="text1"/>
                          <w:sz w:val="16"/>
                          <w:szCs w:val="16"/>
                        </w:rPr>
                      </w:pPr>
                      <w:r w:rsidRPr="00C80373">
                        <w:rPr>
                          <w:b/>
                          <w:bCs/>
                          <w:color w:val="000000" w:themeColor="text1"/>
                          <w:sz w:val="16"/>
                          <w:szCs w:val="16"/>
                        </w:rPr>
                        <w:t xml:space="preserve">Record Preservation &amp; Filling Grant: </w:t>
                      </w:r>
                    </w:p>
                    <w:p w14:paraId="44A33848" w14:textId="141686AE"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The Grant application was turned in on time. </w:t>
                      </w:r>
                    </w:p>
                    <w:p w14:paraId="1B1BABA7" w14:textId="55A7812B"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We are applying to have all the minutes from the Trustees, P&amp;Z, CAAD Committee, BPW, and other past committees from 1989-2017 to be placed on microfilm, sent to Jefferson City, and then returned as a hard drive with all our files on a PDF. </w:t>
                      </w:r>
                    </w:p>
                    <w:p w14:paraId="7A70EC9A" w14:textId="526BF025"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We should hear by June 2024 if we are awarded this Grant. </w:t>
                      </w:r>
                    </w:p>
                    <w:p w14:paraId="224F215B" w14:textId="7ACD273F" w:rsidR="00EE0AA8" w:rsidRPr="00C80373" w:rsidRDefault="00EE0AA8" w:rsidP="00EE0AA8">
                      <w:pPr>
                        <w:spacing w:before="0"/>
                        <w:jc w:val="both"/>
                        <w:rPr>
                          <w:b/>
                          <w:bCs/>
                          <w:color w:val="000000" w:themeColor="text1"/>
                          <w:sz w:val="16"/>
                          <w:szCs w:val="16"/>
                        </w:rPr>
                      </w:pPr>
                      <w:r w:rsidRPr="00C80373">
                        <w:rPr>
                          <w:b/>
                          <w:bCs/>
                          <w:color w:val="000000" w:themeColor="text1"/>
                          <w:sz w:val="16"/>
                          <w:szCs w:val="16"/>
                        </w:rPr>
                        <w:t>Meetings:</w:t>
                      </w:r>
                    </w:p>
                    <w:p w14:paraId="3FA86968" w14:textId="1C51BA76"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Met with Shelia Thomas with Table Rock Chamber to discuss the relationship between Indian Point and the Chamber regarding Marketing and future partnerships with events. Shelia was invited and spoke on this at the Feb 11</w:t>
                      </w:r>
                      <w:r w:rsidRPr="00C80373">
                        <w:rPr>
                          <w:color w:val="000000" w:themeColor="text1"/>
                          <w:sz w:val="16"/>
                          <w:szCs w:val="16"/>
                          <w:vertAlign w:val="superscript"/>
                        </w:rPr>
                        <w:t>th</w:t>
                      </w:r>
                      <w:r w:rsidRPr="00C80373">
                        <w:rPr>
                          <w:color w:val="000000" w:themeColor="text1"/>
                          <w:sz w:val="16"/>
                          <w:szCs w:val="16"/>
                        </w:rPr>
                        <w:t xml:space="preserve">, Meetings at the Village as well as the updates with Launch Stone County.  </w:t>
                      </w:r>
                    </w:p>
                    <w:p w14:paraId="4FD66985" w14:textId="0EFC157E"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 xml:space="preserve">Met with CVB – Terra Alphonso &amp; Chris Houghton about what the CVB does and how our Businesses can take advantage of our partnership with them to get events down at the </w:t>
                      </w:r>
                      <w:r w:rsidR="007F209F">
                        <w:rPr>
                          <w:color w:val="000000" w:themeColor="text1"/>
                          <w:sz w:val="16"/>
                          <w:szCs w:val="16"/>
                        </w:rPr>
                        <w:t>P</w:t>
                      </w:r>
                      <w:r w:rsidRPr="00C80373">
                        <w:rPr>
                          <w:color w:val="000000" w:themeColor="text1"/>
                          <w:sz w:val="16"/>
                          <w:szCs w:val="16"/>
                        </w:rPr>
                        <w:t>oint.</w:t>
                      </w:r>
                    </w:p>
                    <w:p w14:paraId="34AB3384" w14:textId="419C2E19" w:rsidR="00EE0AA8" w:rsidRPr="00C80373" w:rsidRDefault="00EE0AA8" w:rsidP="00EE0AA8">
                      <w:pPr>
                        <w:pStyle w:val="ListParagraph"/>
                        <w:numPr>
                          <w:ilvl w:val="0"/>
                          <w:numId w:val="2"/>
                        </w:numPr>
                        <w:spacing w:before="0"/>
                        <w:jc w:val="both"/>
                        <w:rPr>
                          <w:color w:val="000000" w:themeColor="text1"/>
                          <w:sz w:val="16"/>
                          <w:szCs w:val="16"/>
                        </w:rPr>
                      </w:pPr>
                      <w:r w:rsidRPr="00C80373">
                        <w:rPr>
                          <w:color w:val="000000" w:themeColor="text1"/>
                          <w:sz w:val="16"/>
                          <w:szCs w:val="16"/>
                        </w:rPr>
                        <w:t>Met with TCED Board of Directors</w:t>
                      </w:r>
                      <w:r w:rsidR="00C80373" w:rsidRPr="00C80373">
                        <w:rPr>
                          <w:color w:val="000000" w:themeColor="text1"/>
                          <w:sz w:val="16"/>
                          <w:szCs w:val="16"/>
                        </w:rPr>
                        <w:t xml:space="preserve"> and reviewed sponsorship money  for events as well as going out contracts they have with other marketing groups. We discussed their summer marketing plan to include the Chiefs logo as well as their three-year umbrella goals. </w:t>
                      </w:r>
                    </w:p>
                    <w:p w14:paraId="4AD5457D" w14:textId="77777777" w:rsidR="00C80373" w:rsidRDefault="00C80373" w:rsidP="00C80373">
                      <w:pPr>
                        <w:spacing w:before="0"/>
                        <w:jc w:val="both"/>
                        <w:rPr>
                          <w:sz w:val="16"/>
                          <w:szCs w:val="16"/>
                        </w:rPr>
                      </w:pPr>
                    </w:p>
                  </w:txbxContent>
                </v:textbox>
              </v:rect>
            </w:pict>
          </mc:Fallback>
        </mc:AlternateContent>
      </w:r>
    </w:p>
    <w:p w14:paraId="4E384212" w14:textId="4A0ADE98" w:rsidR="00B0659B" w:rsidRDefault="00D807F4" w:rsidP="00B0659B">
      <w:pPr>
        <w:jc w:val="center"/>
      </w:pPr>
      <w:r>
        <w:br w:type="page"/>
      </w:r>
    </w:p>
    <w:tbl>
      <w:tblPr>
        <w:tblW w:w="5000" w:type="pct"/>
        <w:jc w:val="center"/>
        <w:tblLayout w:type="fixed"/>
        <w:tblCellMar>
          <w:left w:w="0" w:type="dxa"/>
          <w:right w:w="0" w:type="dxa"/>
        </w:tblCellMar>
        <w:tblLook w:val="04A0" w:firstRow="1" w:lastRow="0" w:firstColumn="1" w:lastColumn="0" w:noHBand="0" w:noVBand="1"/>
      </w:tblPr>
      <w:tblGrid>
        <w:gridCol w:w="7200"/>
        <w:gridCol w:w="144"/>
        <w:gridCol w:w="3456"/>
      </w:tblGrid>
      <w:tr w:rsidR="000C0A38" w14:paraId="19FD08CA" w14:textId="77777777" w:rsidTr="000137BC">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Pr>
            <w:tblGrid>
              <w:gridCol w:w="7200"/>
            </w:tblGrid>
            <w:tr w:rsidR="000C0A38" w14:paraId="02188D5C" w14:textId="77777777" w:rsidTr="000137BC">
              <w:trPr>
                <w:trHeight w:hRule="exact" w:val="7200"/>
              </w:trPr>
              <w:tc>
                <w:tcPr>
                  <w:tcW w:w="7200" w:type="dxa"/>
                </w:tcPr>
                <w:p w14:paraId="57A8CEF6" w14:textId="77777777" w:rsidR="000C0A38" w:rsidRDefault="000C0A38" w:rsidP="000137BC">
                  <w:r>
                    <w:rPr>
                      <w:noProof/>
                    </w:rPr>
                    <w:lastRenderedPageBreak/>
                    <w:drawing>
                      <wp:anchor distT="0" distB="0" distL="114300" distR="114300" simplePos="0" relativeHeight="251665408" behindDoc="0" locked="0" layoutInCell="1" allowOverlap="1" wp14:anchorId="1B46DF10" wp14:editId="08E82CB4">
                        <wp:simplePos x="0" y="0"/>
                        <wp:positionH relativeFrom="column">
                          <wp:posOffset>104775</wp:posOffset>
                        </wp:positionH>
                        <wp:positionV relativeFrom="page">
                          <wp:posOffset>228600</wp:posOffset>
                        </wp:positionV>
                        <wp:extent cx="4029075" cy="3295650"/>
                        <wp:effectExtent l="0" t="0" r="0" b="0"/>
                        <wp:wrapTopAndBottom/>
                        <wp:docPr id="433940281" name="Picture 3" descr="A hand holding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40281" name="Picture 3" descr="A hand holding a network&#10;&#10;Description automatically generated"/>
                                <pic:cNvPicPr/>
                              </pic:nvPicPr>
                              <pic:blipFill>
                                <a:blip r:embed="rId20"/>
                                <a:stretch>
                                  <a:fillRect/>
                                </a:stretch>
                              </pic:blipFill>
                              <pic:spPr>
                                <a:xfrm>
                                  <a:off x="0" y="0"/>
                                  <a:ext cx="4029075" cy="32956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r w:rsidR="000C0A38" w14:paraId="4E3A0161" w14:textId="77777777" w:rsidTr="000137BC">
              <w:trPr>
                <w:trHeight w:hRule="exact" w:val="5760"/>
              </w:trPr>
              <w:tc>
                <w:tcPr>
                  <w:tcW w:w="7200" w:type="dxa"/>
                </w:tcPr>
                <w:p w14:paraId="02F3BBAC" w14:textId="77777777" w:rsidR="000C0A38" w:rsidRPr="007615CF" w:rsidRDefault="000C0A38" w:rsidP="000137BC">
                  <w:pPr>
                    <w:pStyle w:val="Subtitle"/>
                    <w:spacing w:before="0"/>
                    <w:rPr>
                      <w:b/>
                      <w:bCs/>
                      <w:color w:val="0070C0"/>
                      <w:sz w:val="40"/>
                      <w:szCs w:val="40"/>
                    </w:rPr>
                  </w:pPr>
                  <w:r w:rsidRPr="007615CF">
                    <w:rPr>
                      <w:b/>
                      <w:bCs/>
                      <w:color w:val="0070C0"/>
                      <w:sz w:val="40"/>
                      <w:szCs w:val="40"/>
                    </w:rPr>
                    <w:t>March 22, 2024</w:t>
                  </w:r>
                </w:p>
                <w:p w14:paraId="74411D09" w14:textId="7C502BFF" w:rsidR="000C0A38" w:rsidRPr="007615CF" w:rsidRDefault="000C0A38" w:rsidP="000137BC">
                  <w:pPr>
                    <w:pStyle w:val="Subtitle"/>
                    <w:spacing w:before="0"/>
                    <w:rPr>
                      <w:b/>
                      <w:bCs/>
                      <w:color w:val="0070C0"/>
                      <w:sz w:val="40"/>
                      <w:szCs w:val="40"/>
                    </w:rPr>
                  </w:pPr>
                  <w:r w:rsidRPr="007615CF">
                    <w:rPr>
                      <w:b/>
                      <w:bCs/>
                      <w:color w:val="0070C0"/>
                      <w:sz w:val="40"/>
                      <w:szCs w:val="40"/>
                    </w:rPr>
                    <w:t>5:00pm</w:t>
                  </w:r>
                </w:p>
                <w:p w14:paraId="594E57DB" w14:textId="5EA05CE4" w:rsidR="000C0A38" w:rsidRPr="00C675D4" w:rsidRDefault="000C0A38" w:rsidP="000137BC">
                  <w:pPr>
                    <w:pStyle w:val="Title"/>
                    <w:spacing w:line="192" w:lineRule="auto"/>
                    <w:rPr>
                      <w:sz w:val="36"/>
                      <w:szCs w:val="36"/>
                    </w:rPr>
                  </w:pPr>
                  <w:r w:rsidRPr="00335B41">
                    <w:rPr>
                      <w:sz w:val="36"/>
                      <w:szCs w:val="36"/>
                    </w:rPr>
                    <w:t>The Village of Indian Point Business Summit</w:t>
                  </w:r>
                </w:p>
                <w:p w14:paraId="2D8D40AB" w14:textId="77777777" w:rsidR="000C0A38" w:rsidRPr="00E42747" w:rsidRDefault="000C0A38" w:rsidP="000C0A38">
                  <w:pPr>
                    <w:pStyle w:val="ListParagraph"/>
                    <w:numPr>
                      <w:ilvl w:val="0"/>
                      <w:numId w:val="3"/>
                    </w:numPr>
                    <w:spacing w:before="0" w:after="160" w:line="288" w:lineRule="auto"/>
                    <w:rPr>
                      <w:sz w:val="24"/>
                      <w:szCs w:val="24"/>
                    </w:rPr>
                  </w:pPr>
                  <w:r w:rsidRPr="00E42747">
                    <w:rPr>
                      <w:sz w:val="24"/>
                      <w:szCs w:val="24"/>
                    </w:rPr>
                    <w:t>Get to know your local Business Owners</w:t>
                  </w:r>
                  <w:r>
                    <w:rPr>
                      <w:sz w:val="24"/>
                      <w:szCs w:val="24"/>
                    </w:rPr>
                    <w:t>.</w:t>
                  </w:r>
                </w:p>
                <w:p w14:paraId="1EF6A2A9" w14:textId="77777777" w:rsidR="000C0A38" w:rsidRPr="00E42747" w:rsidRDefault="000C0A38" w:rsidP="000C0A38">
                  <w:pPr>
                    <w:pStyle w:val="ListParagraph"/>
                    <w:numPr>
                      <w:ilvl w:val="0"/>
                      <w:numId w:val="3"/>
                    </w:numPr>
                    <w:spacing w:before="0" w:after="160" w:line="288" w:lineRule="auto"/>
                    <w:rPr>
                      <w:sz w:val="24"/>
                      <w:szCs w:val="24"/>
                    </w:rPr>
                  </w:pPr>
                  <w:r w:rsidRPr="00E42747">
                    <w:rPr>
                      <w:sz w:val="24"/>
                      <w:szCs w:val="24"/>
                    </w:rPr>
                    <w:t>Meet the Village staff, Police, and Board of Trustees</w:t>
                  </w:r>
                  <w:r>
                    <w:rPr>
                      <w:sz w:val="24"/>
                      <w:szCs w:val="24"/>
                    </w:rPr>
                    <w:t>.</w:t>
                  </w:r>
                </w:p>
                <w:p w14:paraId="76CAEC42" w14:textId="77777777" w:rsidR="000C0A38" w:rsidRPr="00E42747" w:rsidRDefault="000C0A38" w:rsidP="000C0A38">
                  <w:pPr>
                    <w:pStyle w:val="ListParagraph"/>
                    <w:numPr>
                      <w:ilvl w:val="0"/>
                      <w:numId w:val="3"/>
                    </w:numPr>
                    <w:spacing w:before="0" w:after="160" w:line="288" w:lineRule="auto"/>
                    <w:rPr>
                      <w:sz w:val="24"/>
                      <w:szCs w:val="24"/>
                    </w:rPr>
                  </w:pPr>
                  <w:r w:rsidRPr="00E42747">
                    <w:rPr>
                      <w:sz w:val="24"/>
                      <w:szCs w:val="24"/>
                    </w:rPr>
                    <w:t>A booth will be set up for all your Business License questions.</w:t>
                  </w:r>
                </w:p>
                <w:p w14:paraId="61D68906" w14:textId="77777777" w:rsidR="000C0A38" w:rsidRPr="00E42747" w:rsidRDefault="000C0A38" w:rsidP="000C0A38">
                  <w:pPr>
                    <w:pStyle w:val="ListParagraph"/>
                    <w:numPr>
                      <w:ilvl w:val="0"/>
                      <w:numId w:val="3"/>
                    </w:numPr>
                    <w:spacing w:before="0" w:after="160" w:line="288" w:lineRule="auto"/>
                    <w:rPr>
                      <w:sz w:val="24"/>
                      <w:szCs w:val="24"/>
                    </w:rPr>
                  </w:pPr>
                  <w:r w:rsidRPr="00E42747">
                    <w:rPr>
                      <w:sz w:val="24"/>
                      <w:szCs w:val="24"/>
                    </w:rPr>
                    <w:t xml:space="preserve">A survey will be available to assist the Village Hall in receiving feedback from business owners on what can be done to better assist them in the future. </w:t>
                  </w:r>
                </w:p>
                <w:p w14:paraId="7E539E7E" w14:textId="77777777" w:rsidR="000C0A38" w:rsidRPr="00E42747" w:rsidRDefault="000C0A38" w:rsidP="000C0A38">
                  <w:pPr>
                    <w:pStyle w:val="ListParagraph"/>
                    <w:numPr>
                      <w:ilvl w:val="0"/>
                      <w:numId w:val="3"/>
                    </w:numPr>
                    <w:spacing w:before="0" w:after="160" w:line="288" w:lineRule="auto"/>
                    <w:rPr>
                      <w:sz w:val="24"/>
                      <w:szCs w:val="24"/>
                    </w:rPr>
                  </w:pPr>
                  <w:r w:rsidRPr="00E42747">
                    <w:rPr>
                      <w:sz w:val="24"/>
                      <w:szCs w:val="24"/>
                    </w:rPr>
                    <w:t>Learn of the upcoming events coming to the community</w:t>
                  </w:r>
                  <w:r>
                    <w:rPr>
                      <w:sz w:val="24"/>
                      <w:szCs w:val="24"/>
                    </w:rPr>
                    <w:t>.</w:t>
                  </w:r>
                </w:p>
                <w:p w14:paraId="68F43684" w14:textId="77777777" w:rsidR="000C0A38" w:rsidRPr="00E42747" w:rsidRDefault="000C0A38" w:rsidP="000C0A38">
                  <w:pPr>
                    <w:pStyle w:val="ListParagraph"/>
                    <w:numPr>
                      <w:ilvl w:val="0"/>
                      <w:numId w:val="3"/>
                    </w:numPr>
                    <w:spacing w:before="0" w:after="160" w:line="288" w:lineRule="auto"/>
                    <w:rPr>
                      <w:sz w:val="24"/>
                      <w:szCs w:val="24"/>
                    </w:rPr>
                  </w:pPr>
                  <w:r w:rsidRPr="00E42747">
                    <w:rPr>
                      <w:sz w:val="24"/>
                      <w:szCs w:val="24"/>
                    </w:rPr>
                    <w:t xml:space="preserve">Learn about the </w:t>
                  </w:r>
                  <w:r>
                    <w:rPr>
                      <w:sz w:val="24"/>
                      <w:szCs w:val="24"/>
                    </w:rPr>
                    <w:t>Convention &amp; Visitors</w:t>
                  </w:r>
                  <w:r w:rsidRPr="00E42747">
                    <w:rPr>
                      <w:sz w:val="24"/>
                      <w:szCs w:val="24"/>
                    </w:rPr>
                    <w:t xml:space="preserve"> Bureau Event Services and get signed up to receive event leads.</w:t>
                  </w:r>
                </w:p>
                <w:p w14:paraId="7BDC51C6" w14:textId="77777777" w:rsidR="000C0A38" w:rsidRDefault="000C0A38" w:rsidP="000137BC"/>
              </w:tc>
            </w:tr>
            <w:tr w:rsidR="000C0A38" w14:paraId="033302F9" w14:textId="77777777" w:rsidTr="000137BC">
              <w:trPr>
                <w:trHeight w:hRule="exact" w:val="1440"/>
              </w:trPr>
              <w:tc>
                <w:tcPr>
                  <w:tcW w:w="7200" w:type="dxa"/>
                  <w:vAlign w:val="bottom"/>
                </w:tcPr>
                <w:p w14:paraId="2253C82C" w14:textId="77777777" w:rsidR="000C0A38" w:rsidRDefault="000C0A38" w:rsidP="000137BC">
                  <w:r>
                    <w:rPr>
                      <w:noProof/>
                    </w:rPr>
                    <w:drawing>
                      <wp:anchor distT="0" distB="0" distL="114300" distR="114300" simplePos="0" relativeHeight="251678720" behindDoc="0" locked="0" layoutInCell="1" allowOverlap="1" wp14:anchorId="4E07983B" wp14:editId="628F5F5A">
                        <wp:simplePos x="0" y="0"/>
                        <wp:positionH relativeFrom="column">
                          <wp:posOffset>266700</wp:posOffset>
                        </wp:positionH>
                        <wp:positionV relativeFrom="paragraph">
                          <wp:posOffset>-499745</wp:posOffset>
                        </wp:positionV>
                        <wp:extent cx="3048000" cy="723900"/>
                        <wp:effectExtent l="0" t="0" r="0" b="0"/>
                        <wp:wrapNone/>
                        <wp:docPr id="1170012180"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2180" name="Picture 1" descr="A logo of a compan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48000" cy="723900"/>
                                </a:xfrm>
                                <a:prstGeom prst="rect">
                                  <a:avLst/>
                                </a:prstGeom>
                              </pic:spPr>
                            </pic:pic>
                          </a:graphicData>
                        </a:graphic>
                        <wp14:sizeRelH relativeFrom="margin">
                          <wp14:pctWidth>0</wp14:pctWidth>
                        </wp14:sizeRelH>
                        <wp14:sizeRelV relativeFrom="margin">
                          <wp14:pctHeight>0</wp14:pctHeight>
                        </wp14:sizeRelV>
                      </wp:anchor>
                    </w:drawing>
                  </w:r>
                </w:p>
              </w:tc>
            </w:tr>
          </w:tbl>
          <w:p w14:paraId="5705CCC4" w14:textId="77777777" w:rsidR="000C0A38" w:rsidRDefault="000C0A38" w:rsidP="000137BC"/>
        </w:tc>
        <w:tc>
          <w:tcPr>
            <w:tcW w:w="144" w:type="dxa"/>
          </w:tcPr>
          <w:p w14:paraId="148D71E5" w14:textId="77777777" w:rsidR="000C0A38" w:rsidRDefault="000C0A38" w:rsidP="000137BC"/>
        </w:tc>
        <w:tc>
          <w:tcPr>
            <w:tcW w:w="3456" w:type="dxa"/>
          </w:tcPr>
          <w:tbl>
            <w:tblPr>
              <w:tblW w:w="5000" w:type="pct"/>
              <w:tblLayout w:type="fixed"/>
              <w:tblCellMar>
                <w:left w:w="288" w:type="dxa"/>
                <w:right w:w="288" w:type="dxa"/>
              </w:tblCellMar>
              <w:tblLook w:val="04A0" w:firstRow="1" w:lastRow="0" w:firstColumn="1" w:lastColumn="0" w:noHBand="0" w:noVBand="1"/>
            </w:tblPr>
            <w:tblGrid>
              <w:gridCol w:w="3456"/>
            </w:tblGrid>
            <w:tr w:rsidR="000C0A38" w14:paraId="4A6D4721" w14:textId="77777777" w:rsidTr="007615CF">
              <w:trPr>
                <w:trHeight w:hRule="exact" w:val="10800"/>
              </w:trPr>
              <w:tc>
                <w:tcPr>
                  <w:tcW w:w="3446" w:type="dxa"/>
                  <w:shd w:val="clear" w:color="auto" w:fill="16BAF4"/>
                  <w:vAlign w:val="center"/>
                </w:tcPr>
                <w:p w14:paraId="11571DE2" w14:textId="77777777" w:rsidR="000C0A38" w:rsidRPr="00810CAF" w:rsidRDefault="000C0A38" w:rsidP="000137BC">
                  <w:pPr>
                    <w:pStyle w:val="Heading2"/>
                    <w:rPr>
                      <w:sz w:val="20"/>
                      <w:szCs w:val="20"/>
                    </w:rPr>
                  </w:pPr>
                  <w:r w:rsidRPr="00810CAF">
                    <w:rPr>
                      <w:sz w:val="20"/>
                      <w:szCs w:val="20"/>
                    </w:rPr>
                    <w:t>Meet Michelle</w:t>
                  </w:r>
                  <w:r>
                    <w:rPr>
                      <w:sz w:val="20"/>
                      <w:szCs w:val="20"/>
                    </w:rPr>
                    <w:t xml:space="preserve"> Glenn</w:t>
                  </w:r>
                  <w:r w:rsidRPr="00810CAF">
                    <w:rPr>
                      <w:sz w:val="20"/>
                      <w:szCs w:val="20"/>
                    </w:rPr>
                    <w:t xml:space="preserve"> from the </w:t>
                  </w:r>
                  <w:r>
                    <w:rPr>
                      <w:sz w:val="20"/>
                      <w:szCs w:val="20"/>
                    </w:rPr>
                    <w:t>Table Rock Chamber of Commerce</w:t>
                  </w:r>
                </w:p>
                <w:p w14:paraId="562229B6" w14:textId="77777777" w:rsidR="000C0A38" w:rsidRDefault="000C0A38" w:rsidP="000137BC">
                  <w:pPr>
                    <w:pStyle w:val="Line"/>
                  </w:pPr>
                </w:p>
                <w:p w14:paraId="77A71750" w14:textId="0DC78B8B" w:rsidR="000C0A38" w:rsidRPr="00810CAF" w:rsidRDefault="000C0A38" w:rsidP="000137BC">
                  <w:pPr>
                    <w:pStyle w:val="Heading2"/>
                    <w:rPr>
                      <w:sz w:val="20"/>
                      <w:szCs w:val="20"/>
                    </w:rPr>
                  </w:pPr>
                  <w:r w:rsidRPr="00810CAF">
                    <w:rPr>
                      <w:sz w:val="20"/>
                      <w:szCs w:val="20"/>
                    </w:rPr>
                    <w:t>The county</w:t>
                  </w:r>
                  <w:r>
                    <w:rPr>
                      <w:sz w:val="20"/>
                      <w:szCs w:val="20"/>
                    </w:rPr>
                    <w:t xml:space="preserve"> Health Dept and Fire Dept will be in attendance for any questions regarding </w:t>
                  </w:r>
                  <w:r w:rsidR="00F234B6">
                    <w:rPr>
                      <w:sz w:val="20"/>
                      <w:szCs w:val="20"/>
                    </w:rPr>
                    <w:t>inspections.</w:t>
                  </w:r>
                </w:p>
                <w:p w14:paraId="60363CFD" w14:textId="77777777" w:rsidR="000C0A38" w:rsidRDefault="000C0A38" w:rsidP="000137BC">
                  <w:pPr>
                    <w:pStyle w:val="Line"/>
                  </w:pPr>
                </w:p>
                <w:p w14:paraId="1BCEA987" w14:textId="65EA5E84" w:rsidR="000C0A38" w:rsidRPr="00202E0B" w:rsidRDefault="000C0A38" w:rsidP="000137BC">
                  <w:pPr>
                    <w:pStyle w:val="Heading2"/>
                    <w:rPr>
                      <w:sz w:val="20"/>
                      <w:szCs w:val="20"/>
                    </w:rPr>
                  </w:pPr>
                  <w:r w:rsidRPr="00202E0B">
                    <w:rPr>
                      <w:sz w:val="20"/>
                      <w:szCs w:val="20"/>
                    </w:rPr>
                    <w:t xml:space="preserve">Refreshments will be </w:t>
                  </w:r>
                  <w:r w:rsidR="00F234B6" w:rsidRPr="00202E0B">
                    <w:rPr>
                      <w:sz w:val="20"/>
                      <w:szCs w:val="20"/>
                    </w:rPr>
                    <w:t>served.</w:t>
                  </w:r>
                </w:p>
                <w:p w14:paraId="624A5DEF" w14:textId="77777777" w:rsidR="000C0A38" w:rsidRDefault="000C0A38" w:rsidP="000137BC">
                  <w:pPr>
                    <w:pStyle w:val="Line"/>
                  </w:pPr>
                </w:p>
                <w:p w14:paraId="5A027503" w14:textId="441F7A27" w:rsidR="000C0A38" w:rsidRPr="00202E0B" w:rsidRDefault="000C0A38" w:rsidP="000137BC">
                  <w:pPr>
                    <w:pStyle w:val="Heading2"/>
                    <w:rPr>
                      <w:sz w:val="20"/>
                      <w:szCs w:val="20"/>
                    </w:rPr>
                  </w:pPr>
                  <w:r w:rsidRPr="00202E0B">
                    <w:rPr>
                      <w:sz w:val="20"/>
                      <w:szCs w:val="20"/>
                    </w:rPr>
                    <w:t xml:space="preserve">Bring your Business Cards or </w:t>
                  </w:r>
                  <w:r w:rsidR="00F234B6" w:rsidRPr="00202E0B">
                    <w:rPr>
                      <w:sz w:val="20"/>
                      <w:szCs w:val="20"/>
                    </w:rPr>
                    <w:t>flyers!</w:t>
                  </w:r>
                </w:p>
                <w:p w14:paraId="2B4FD01A" w14:textId="77777777" w:rsidR="000C0A38" w:rsidRDefault="000C0A38" w:rsidP="000137BC">
                  <w:pPr>
                    <w:pStyle w:val="Line"/>
                  </w:pPr>
                </w:p>
                <w:p w14:paraId="2FEF5162" w14:textId="77777777" w:rsidR="000C0A38" w:rsidRDefault="000C0A38" w:rsidP="000137BC">
                  <w:pPr>
                    <w:pStyle w:val="Heading2"/>
                  </w:pPr>
                  <w:r>
                    <w:t>There will be Giveaways!</w:t>
                  </w:r>
                </w:p>
                <w:p w14:paraId="0B11F193" w14:textId="77777777" w:rsidR="000C0A38" w:rsidRPr="00202E0B" w:rsidRDefault="000C0A38" w:rsidP="000137BC">
                  <w:pPr>
                    <w:pStyle w:val="Line"/>
                  </w:pPr>
                  <w:r>
                    <w:t>E</w:t>
                  </w:r>
                </w:p>
              </w:tc>
            </w:tr>
            <w:tr w:rsidR="000C0A38" w14:paraId="2AD1F6A1" w14:textId="77777777" w:rsidTr="000137BC">
              <w:trPr>
                <w:trHeight w:hRule="exact" w:val="144"/>
              </w:trPr>
              <w:tc>
                <w:tcPr>
                  <w:tcW w:w="3446" w:type="dxa"/>
                </w:tcPr>
                <w:p w14:paraId="5D4E95B4" w14:textId="77777777" w:rsidR="000C0A38" w:rsidRDefault="000C0A38" w:rsidP="000137BC"/>
              </w:tc>
            </w:tr>
            <w:tr w:rsidR="000C0A38" w14:paraId="38F8C0A2" w14:textId="77777777" w:rsidTr="007615CF">
              <w:trPr>
                <w:trHeight w:hRule="exact" w:val="3456"/>
              </w:trPr>
              <w:tc>
                <w:tcPr>
                  <w:tcW w:w="3446" w:type="dxa"/>
                  <w:shd w:val="clear" w:color="auto" w:fill="12D2F8"/>
                </w:tcPr>
                <w:p w14:paraId="53EF48F7" w14:textId="77777777" w:rsidR="000C0A38" w:rsidRDefault="000C0A38" w:rsidP="000137BC">
                  <w:pPr>
                    <w:pStyle w:val="Heading3"/>
                  </w:pPr>
                  <w:r>
                    <w:t xml:space="preserve">The Village Hall </w:t>
                  </w:r>
                </w:p>
                <w:p w14:paraId="1DCF1AB4" w14:textId="77777777" w:rsidR="000C0A38" w:rsidRDefault="00000000" w:rsidP="000137BC">
                  <w:pPr>
                    <w:pStyle w:val="ContactInfo"/>
                  </w:pPr>
                  <w:sdt>
                    <w:sdtPr>
                      <w:id w:val="857003158"/>
                      <w:placeholder>
                        <w:docPart w:val="F13CC70F9F38454A951363CC95FB0766"/>
                      </w:placeholder>
                      <w15:appearance w15:val="hidden"/>
                      <w:text w:multiLine="1"/>
                    </w:sdtPr>
                    <w:sdtContent>
                      <w:r w:rsidR="000C0A38">
                        <w:t>957 Indian Point Road</w:t>
                      </w:r>
                      <w:r w:rsidR="000C0A38">
                        <w:br/>
                        <w:t>Indian Point Mo, 65616</w:t>
                      </w:r>
                    </w:sdtContent>
                  </w:sdt>
                </w:p>
                <w:p w14:paraId="2D401F3E" w14:textId="77777777" w:rsidR="000C0A38" w:rsidRDefault="000C0A38" w:rsidP="000137BC">
                  <w:pPr>
                    <w:pStyle w:val="ContactInfo"/>
                    <w:jc w:val="left"/>
                  </w:pPr>
                  <w:r>
                    <w:t>office@indianpoint-mo.gov</w:t>
                  </w:r>
                </w:p>
                <w:p w14:paraId="0FFB5BAD" w14:textId="77777777" w:rsidR="000C0A38" w:rsidRDefault="000C0A38" w:rsidP="000137BC">
                  <w:pPr>
                    <w:pStyle w:val="ContactInfo"/>
                  </w:pPr>
                  <w:r>
                    <w:t xml:space="preserve">Please RSVP </w:t>
                  </w:r>
                </w:p>
              </w:tc>
            </w:tr>
          </w:tbl>
          <w:p w14:paraId="3A02D6F3" w14:textId="77777777" w:rsidR="000C0A38" w:rsidRDefault="000C0A38" w:rsidP="000137BC"/>
        </w:tc>
      </w:tr>
    </w:tbl>
    <w:p w14:paraId="474EAC2F" w14:textId="5F4B8328" w:rsidR="00D807F4" w:rsidRDefault="00D807F4">
      <w:pPr>
        <w:spacing w:before="0" w:after="160"/>
        <w:rPr>
          <w:sz w:val="22"/>
        </w:rPr>
      </w:pPr>
    </w:p>
    <w:p w14:paraId="05C3427C" w14:textId="77777777" w:rsidR="00197602" w:rsidRDefault="00197602" w:rsidP="002719D0">
      <w:pPr>
        <w:pStyle w:val="NoSpacing"/>
        <w:sectPr w:rsidR="00197602" w:rsidSect="000C0442">
          <w:pgSz w:w="12240" w:h="15840"/>
          <w:pgMar w:top="720" w:right="720" w:bottom="360" w:left="720" w:header="720" w:footer="432" w:gutter="0"/>
          <w:cols w:space="720"/>
          <w:docGrid w:linePitch="360"/>
        </w:sectPr>
      </w:pPr>
    </w:p>
    <w:tbl>
      <w:tblPr>
        <w:tblW w:w="0" w:type="auto"/>
        <w:tblLook w:val="0600" w:firstRow="0" w:lastRow="0" w:firstColumn="0" w:lastColumn="0" w:noHBand="1" w:noVBand="1"/>
      </w:tblPr>
      <w:tblGrid>
        <w:gridCol w:w="3552"/>
        <w:gridCol w:w="3150"/>
        <w:gridCol w:w="636"/>
        <w:gridCol w:w="3462"/>
      </w:tblGrid>
      <w:tr w:rsidR="00624FC0" w14:paraId="342B776D" w14:textId="77777777" w:rsidTr="00727B4D">
        <w:trPr>
          <w:trHeight w:val="9513"/>
        </w:trPr>
        <w:tc>
          <w:tcPr>
            <w:tcW w:w="6702" w:type="dxa"/>
            <w:gridSpan w:val="2"/>
            <w:tcBorders>
              <w:top w:val="single" w:sz="18" w:space="0" w:color="auto"/>
            </w:tcBorders>
            <w:tcMar>
              <w:left w:w="115" w:type="dxa"/>
              <w:right w:w="173" w:type="dxa"/>
            </w:tcMar>
          </w:tcPr>
          <w:p w14:paraId="1D00DC0B" w14:textId="252A811C" w:rsidR="00624FC0" w:rsidRDefault="00471288" w:rsidP="00197602">
            <w:r>
              <w:rPr>
                <w:noProof/>
              </w:rPr>
              <w:lastRenderedPageBreak/>
              <w:drawing>
                <wp:inline distT="0" distB="0" distL="0" distR="0" wp14:anchorId="6AA7E111" wp14:editId="3FFBEFBB">
                  <wp:extent cx="3486150" cy="2143125"/>
                  <wp:effectExtent l="0" t="0" r="0" b="9525"/>
                  <wp:docPr id="817784925" name="Picture 9" descr="A cartoon bunny in a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84925" name="Picture 9" descr="A cartoon bunny in a uniform"/>
                          <pic:cNvPicPr/>
                        </pic:nvPicPr>
                        <pic:blipFill>
                          <a:blip r:embed="rId22">
                            <a:extLst>
                              <a:ext uri="{28A0092B-C50C-407E-A947-70E740481C1C}">
                                <a14:useLocalDpi xmlns:a14="http://schemas.microsoft.com/office/drawing/2010/main" val="0"/>
                              </a:ext>
                            </a:extLst>
                          </a:blip>
                          <a:stretch>
                            <a:fillRect/>
                          </a:stretch>
                        </pic:blipFill>
                        <pic:spPr>
                          <a:xfrm>
                            <a:off x="0" y="0"/>
                            <a:ext cx="3486150" cy="2143125"/>
                          </a:xfrm>
                          <a:prstGeom prst="rect">
                            <a:avLst/>
                          </a:prstGeom>
                        </pic:spPr>
                      </pic:pic>
                    </a:graphicData>
                  </a:graphic>
                </wp:inline>
              </w:drawing>
            </w:r>
          </w:p>
          <w:p w14:paraId="45065881" w14:textId="0E6D4A9A" w:rsidR="00147234" w:rsidRDefault="00000000" w:rsidP="00064D39">
            <w:pPr>
              <w:pStyle w:val="Heading1"/>
            </w:pPr>
            <w:sdt>
              <w:sdtPr>
                <w:id w:val="-1524012433"/>
                <w:placeholder>
                  <w:docPart w:val="AA2893A10181447F8EF7C57E6E8A9FCE"/>
                </w:placeholder>
                <w15:appearance w15:val="hidden"/>
              </w:sdtPr>
              <w:sdtContent>
                <w:r w:rsidR="00471288" w:rsidRPr="00471288">
                  <w:rPr>
                    <w:sz w:val="36"/>
                    <w:szCs w:val="36"/>
                  </w:rPr>
                  <w:t>Indian Point Police Department</w:t>
                </w:r>
                <w:r w:rsidR="00471288">
                  <w:t xml:space="preserve"> </w:t>
                </w:r>
              </w:sdtContent>
            </w:sdt>
            <w:r w:rsidR="00CA0AAB">
              <w:t xml:space="preserve"> </w:t>
            </w:r>
          </w:p>
          <w:p w14:paraId="452F7E1B" w14:textId="0928DADD" w:rsidR="00147234" w:rsidRPr="000C3643" w:rsidRDefault="00B46962" w:rsidP="00FE1C2F">
            <w:pPr>
              <w:spacing w:after="240"/>
              <w:jc w:val="both"/>
              <w:rPr>
                <w:rStyle w:val="Bold"/>
              </w:rPr>
            </w:pPr>
            <w:r w:rsidRPr="00AC290F">
              <w:rPr>
                <w:rStyle w:val="Bold"/>
                <w:b w:val="0"/>
                <w:bCs/>
                <w:color w:val="0000FF"/>
              </w:rPr>
              <w:t xml:space="preserve">The IPPD logged over 680 miles of patrols throughout the community and responded to 12 calls. The IPPD is available for Vacation Checks upon request. The IPPD </w:t>
            </w:r>
            <w:r w:rsidR="00AC290F" w:rsidRPr="00AC290F">
              <w:rPr>
                <w:rStyle w:val="Bold"/>
                <w:b w:val="0"/>
                <w:bCs/>
                <w:color w:val="0000FF"/>
              </w:rPr>
              <w:t>makes</w:t>
            </w:r>
            <w:r w:rsidRPr="00AC290F">
              <w:rPr>
                <w:rStyle w:val="Bold"/>
                <w:b w:val="0"/>
                <w:bCs/>
                <w:color w:val="0000FF"/>
              </w:rPr>
              <w:t xml:space="preserve"> it a point  to visit with numerous residents and visitors while on patrol in our community</w:t>
            </w:r>
            <w:r>
              <w:rPr>
                <w:rStyle w:val="Bold"/>
              </w:rPr>
              <w:t xml:space="preserve">. </w:t>
            </w:r>
          </w:p>
          <w:sdt>
            <w:sdtPr>
              <w:id w:val="-1957782541"/>
              <w:placeholder>
                <w:docPart w:val="8DA32EB0A83F43AB8F666A511F11AB71"/>
              </w:placeholder>
              <w15:appearance w15:val="hidden"/>
            </w:sdtPr>
            <w:sdtContent>
              <w:p w14:paraId="579C6535" w14:textId="5094F119" w:rsidR="00147234" w:rsidRDefault="00B46962" w:rsidP="00FE1C2F">
                <w:pPr>
                  <w:spacing w:after="240"/>
                  <w:jc w:val="both"/>
                </w:pPr>
                <w:r w:rsidRPr="00AC290F">
                  <w:rPr>
                    <w:color w:val="FF0000"/>
                  </w:rPr>
                  <w:t>Chief Lucas drove with Public Works Daron to St. Louis on 2.16.24 to pick up the new Public Works truck. Chief Lucas had a meeting on 2.21.24 with SCSO Command Staff. IPPD attended BRINC Technologies demonstration at the SCSO. Chief Lucas attended an online meeting with Lexipol</w:t>
                </w:r>
                <w:r w:rsidR="00AC290F" w:rsidRPr="00AC290F">
                  <w:rPr>
                    <w:color w:val="FF0000"/>
                  </w:rPr>
                  <w:t xml:space="preserve"> on 2.28.24</w:t>
                </w:r>
                <w:r w:rsidRPr="00AC290F">
                  <w:rPr>
                    <w:color w:val="FF0000"/>
                  </w:rPr>
                  <w:t xml:space="preserve"> regarding police policy updates </w:t>
                </w:r>
                <w:r w:rsidR="00AC290F" w:rsidRPr="00AC290F">
                  <w:rPr>
                    <w:color w:val="FF0000"/>
                  </w:rPr>
                  <w:t xml:space="preserve">that were mandated by state and federal law for 2024. 3 IPPD Officers attended the CPR/First Aid Training that was held at the Village Hall on 2.29.24. Chief Lucas attended the required POST Training at Stone County Sheriff’s office on 3.4.24. Chief Lucas completed the request from SCSO to occasionally assist in teaching at the Stone County Sheriff’s Academy as an  Adjunct Generalist Instructor. </w:t>
                </w:r>
              </w:p>
            </w:sdtContent>
          </w:sdt>
        </w:tc>
        <w:tc>
          <w:tcPr>
            <w:tcW w:w="636" w:type="dxa"/>
            <w:tcBorders>
              <w:top w:val="single" w:sz="18" w:space="0" w:color="auto"/>
            </w:tcBorders>
          </w:tcPr>
          <w:p w14:paraId="25E38443" w14:textId="77777777" w:rsidR="00624FC0" w:rsidRPr="00624FC0" w:rsidRDefault="00624FC0" w:rsidP="00624FC0"/>
        </w:tc>
        <w:tc>
          <w:tcPr>
            <w:tcW w:w="3462" w:type="dxa"/>
            <w:tcBorders>
              <w:top w:val="single" w:sz="18" w:space="0" w:color="auto"/>
            </w:tcBorders>
            <w:tcMar>
              <w:left w:w="173" w:type="dxa"/>
              <w:right w:w="173" w:type="dxa"/>
            </w:tcMar>
          </w:tcPr>
          <w:p w14:paraId="2455C84C" w14:textId="02424EEA" w:rsidR="00147234" w:rsidRDefault="00000000" w:rsidP="00064D39">
            <w:pPr>
              <w:pStyle w:val="Heading2"/>
            </w:pPr>
            <w:sdt>
              <w:sdtPr>
                <w:id w:val="-1737242985"/>
                <w:placeholder>
                  <w:docPart w:val="5D1FD55007C745F09D1A5F3614FE7D04"/>
                </w:placeholder>
                <w15:appearance w15:val="hidden"/>
              </w:sdtPr>
              <w:sdtContent>
                <w:r w:rsidR="00FE1C2F">
                  <w:t>Community Member of the Month!</w:t>
                </w:r>
              </w:sdtContent>
            </w:sdt>
            <w:r w:rsidR="00CA0AAB">
              <w:t xml:space="preserve"> </w:t>
            </w:r>
          </w:p>
          <w:sdt>
            <w:sdtPr>
              <w:rPr>
                <w:rFonts w:asciiTheme="minorHAnsi"/>
                <w:noProof w:val="0"/>
                <w:sz w:val="20"/>
              </w:rPr>
              <w:id w:val="-844636243"/>
              <w:placeholder>
                <w:docPart w:val="7943A96ECB98454AB32636A83B73DD1C"/>
              </w:placeholder>
              <w15:appearance w15:val="hidden"/>
            </w:sdtPr>
            <w:sdtContent>
              <w:p w14:paraId="51F7775C" w14:textId="77777777" w:rsidR="00727B4D" w:rsidRDefault="00727B4D" w:rsidP="00727B4D">
                <w:pPr>
                  <w:pStyle w:val="ObjectAnchor"/>
                </w:pPr>
              </w:p>
              <w:tbl>
                <w:tblPr>
                  <w:tblW w:w="0" w:type="auto"/>
                  <w:tblLook w:val="0600" w:firstRow="0" w:lastRow="0" w:firstColumn="0" w:lastColumn="0" w:noHBand="1" w:noVBand="1"/>
                </w:tblPr>
                <w:tblGrid>
                  <w:gridCol w:w="1918"/>
                  <w:gridCol w:w="322"/>
                  <w:gridCol w:w="876"/>
                </w:tblGrid>
                <w:tr w:rsidR="00727B4D" w14:paraId="3CC0B300" w14:textId="77777777" w:rsidTr="002E657E">
                  <w:trPr>
                    <w:trHeight w:val="432"/>
                  </w:trPr>
                  <w:tc>
                    <w:tcPr>
                      <w:tcW w:w="5940" w:type="dxa"/>
                      <w:tcBorders>
                        <w:bottom w:val="single" w:sz="18" w:space="0" w:color="auto"/>
                      </w:tcBorders>
                    </w:tcPr>
                    <w:p w14:paraId="1DAADB57" w14:textId="7E83DB1A" w:rsidR="00727B4D" w:rsidRPr="00CA0AAB" w:rsidRDefault="00000000" w:rsidP="00727B4D">
                      <w:pPr>
                        <w:rPr>
                          <w:rStyle w:val="Bold"/>
                        </w:rPr>
                      </w:pPr>
                      <w:sdt>
                        <w:sdtPr>
                          <w:rPr>
                            <w:rFonts w:ascii="Century Gothic"/>
                            <w:b/>
                            <w:sz w:val="28"/>
                          </w:rPr>
                          <w:id w:val="-1217969157"/>
                          <w:placeholder>
                            <w:docPart w:val="6912021D6EA54595B65777461CB83ACC"/>
                          </w:placeholder>
                          <w15:appearance w15:val="hidden"/>
                        </w:sdtPr>
                        <w:sdtContent>
                          <w:r w:rsidR="00FE1C2F">
                            <w:rPr>
                              <w:rFonts w:ascii="Century Gothic"/>
                              <w:b/>
                              <w:sz w:val="28"/>
                            </w:rPr>
                            <w:t>March 2024</w:t>
                          </w:r>
                        </w:sdtContent>
                      </w:sdt>
                      <w:r w:rsidR="00727B4D">
                        <w:rPr>
                          <w:rFonts w:ascii="Century Gothic"/>
                          <w:sz w:val="28"/>
                        </w:rPr>
                        <w:t xml:space="preserve"> </w:t>
                      </w:r>
                    </w:p>
                  </w:tc>
                  <w:tc>
                    <w:tcPr>
                      <w:tcW w:w="810" w:type="dxa"/>
                      <w:tcBorders>
                        <w:bottom w:val="single" w:sz="18" w:space="0" w:color="auto"/>
                      </w:tcBorders>
                    </w:tcPr>
                    <w:p w14:paraId="3EAD670E" w14:textId="77777777" w:rsidR="00727B4D" w:rsidRPr="00624FC0" w:rsidRDefault="00727B4D" w:rsidP="00727B4D">
                      <w:pPr>
                        <w:pStyle w:val="NoSpacing"/>
                      </w:pPr>
                    </w:p>
                  </w:tc>
                  <w:tc>
                    <w:tcPr>
                      <w:tcW w:w="4050" w:type="dxa"/>
                      <w:tcBorders>
                        <w:bottom w:val="single" w:sz="18" w:space="0" w:color="auto"/>
                      </w:tcBorders>
                    </w:tcPr>
                    <w:p w14:paraId="1D5764BF" w14:textId="77777777" w:rsidR="00727B4D" w:rsidRPr="00624FC0" w:rsidRDefault="00727B4D" w:rsidP="00727B4D">
                      <w:pPr>
                        <w:pStyle w:val="NoSpacing"/>
                      </w:pPr>
                    </w:p>
                  </w:tc>
                </w:tr>
              </w:tbl>
              <w:p w14:paraId="43F1F407" w14:textId="106F2E71" w:rsidR="00624FC0" w:rsidRDefault="007A4D06" w:rsidP="00CA0AAB">
                <w:r>
                  <w:t>Congratulations to Andrew and Emily Battaglia! The Battaglia’s were nominated for the work they have done on the old Uncle John’s Motel. They have designed and remodeled the motel turning it into a “showpiece” as residents and guests begin their drive into Indian Point. The transition they led form old too new to become The Lofts on Indian Point is “simply amazing”.</w:t>
                </w:r>
                <w:r w:rsidR="00CC5021">
                  <w:t xml:space="preserve">  </w:t>
                </w:r>
                <w:r>
                  <w:t>It has become a ”WOW” on the point! We are proud to have Andrew and Emily as a part of our community</w:t>
                </w:r>
                <w:r w:rsidR="00C02C68">
                  <w:t>. Congratulations from The Village of Indian Point!</w:t>
                </w:r>
              </w:p>
            </w:sdtContent>
          </w:sdt>
        </w:tc>
      </w:tr>
      <w:tr w:rsidR="00624FC0" w14:paraId="3C5C412C" w14:textId="77777777" w:rsidTr="00727B4D">
        <w:tc>
          <w:tcPr>
            <w:tcW w:w="3552" w:type="dxa"/>
            <w:shd w:val="clear" w:color="auto" w:fill="auto"/>
            <w:tcMar>
              <w:top w:w="86" w:type="dxa"/>
              <w:left w:w="216" w:type="dxa"/>
              <w:bottom w:w="115" w:type="dxa"/>
              <w:right w:w="216" w:type="dxa"/>
            </w:tcMar>
            <w:vAlign w:val="center"/>
          </w:tcPr>
          <w:p w14:paraId="029163FF" w14:textId="7C9BC29E" w:rsidR="00624FC0" w:rsidRDefault="00AC290F" w:rsidP="007C2191">
            <w:pPr>
              <w:pStyle w:val="NoSpacing"/>
              <w:spacing w:before="240"/>
            </w:pPr>
            <w:r>
              <w:rPr>
                <w:noProof/>
              </w:rPr>
              <w:drawing>
                <wp:inline distT="0" distB="0" distL="0" distR="0" wp14:anchorId="7E8628B9" wp14:editId="2FB74EA6">
                  <wp:extent cx="1933575" cy="2114550"/>
                  <wp:effectExtent l="0" t="0" r="9525" b="0"/>
                  <wp:docPr id="1059260609" name="Picture 10" descr="A pile of buttons with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60609" name="Picture 10" descr="A pile of buttons with text and sta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33575" cy="2114550"/>
                          </a:xfrm>
                          <a:prstGeom prst="rect">
                            <a:avLst/>
                          </a:prstGeom>
                        </pic:spPr>
                      </pic:pic>
                    </a:graphicData>
                  </a:graphic>
                </wp:inline>
              </w:drawing>
            </w:r>
          </w:p>
        </w:tc>
        <w:tc>
          <w:tcPr>
            <w:tcW w:w="7248" w:type="dxa"/>
            <w:gridSpan w:val="3"/>
            <w:shd w:val="clear" w:color="auto" w:fill="auto"/>
            <w:tcMar>
              <w:top w:w="86" w:type="dxa"/>
              <w:left w:w="216" w:type="dxa"/>
              <w:bottom w:w="115" w:type="dxa"/>
              <w:right w:w="216" w:type="dxa"/>
            </w:tcMar>
          </w:tcPr>
          <w:p w14:paraId="1EB5E77C" w14:textId="590F6BD8" w:rsidR="00147234" w:rsidRPr="00A2399E" w:rsidRDefault="00000000" w:rsidP="00A2399E">
            <w:pPr>
              <w:pStyle w:val="Heading2"/>
            </w:pPr>
            <w:sdt>
              <w:sdtPr>
                <w:id w:val="-1040280879"/>
                <w:placeholder>
                  <w:docPart w:val="52E7F6218C5746F19AA74FEAB6396605"/>
                </w:placeholder>
                <w15:appearance w15:val="hidden"/>
              </w:sdtPr>
              <w:sdtContent>
                <w:r w:rsidR="00FE1C2F">
                  <w:t>Upcoming Elections</w:t>
                </w:r>
              </w:sdtContent>
            </w:sdt>
            <w:r w:rsidR="00CA0AAB">
              <w:t xml:space="preserve"> </w:t>
            </w:r>
          </w:p>
          <w:p w14:paraId="437E3C37" w14:textId="3BC296B4" w:rsidR="00147234" w:rsidRDefault="00147234" w:rsidP="007C2191">
            <w:pPr>
              <w:pStyle w:val="Byline"/>
            </w:pPr>
          </w:p>
          <w:sdt>
            <w:sdtPr>
              <w:id w:val="-30960793"/>
              <w:placeholder>
                <w:docPart w:val="9D27AD7F236B4C61BBFE418CF2583603"/>
              </w:placeholder>
              <w15:appearance w15:val="hidden"/>
            </w:sdtPr>
            <w:sdtContent>
              <w:p w14:paraId="63E61940" w14:textId="3758C7B0" w:rsidR="00624FC0" w:rsidRDefault="00FE1C2F" w:rsidP="00FE1C2F">
                <w:r w:rsidRPr="00FE1C2F">
                  <w:rPr>
                    <w:b/>
                    <w:bCs/>
                  </w:rPr>
                  <w:t>April 2</w:t>
                </w:r>
                <w:r w:rsidRPr="00FE1C2F">
                  <w:rPr>
                    <w:b/>
                    <w:bCs/>
                    <w:vertAlign w:val="superscript"/>
                  </w:rPr>
                  <w:t>nd</w:t>
                </w:r>
              </w:p>
              <w:p w14:paraId="1E2571D0" w14:textId="63F18872" w:rsidR="00FE1C2F" w:rsidRDefault="00FE1C2F" w:rsidP="00FE1C2F">
                <w:r w:rsidRPr="00FE1C2F">
                  <w:rPr>
                    <w:b/>
                    <w:bCs/>
                  </w:rPr>
                  <w:t>August 6</w:t>
                </w:r>
                <w:r w:rsidRPr="00FE1C2F">
                  <w:rPr>
                    <w:b/>
                    <w:bCs/>
                    <w:vertAlign w:val="superscript"/>
                  </w:rPr>
                  <w:t>th</w:t>
                </w:r>
              </w:p>
              <w:p w14:paraId="5032DF9F" w14:textId="5F40A56C" w:rsidR="00FE1C2F" w:rsidRDefault="00FE1C2F" w:rsidP="00FE1C2F">
                <w:r w:rsidRPr="00FE1C2F">
                  <w:rPr>
                    <w:b/>
                    <w:bCs/>
                  </w:rPr>
                  <w:t>November 5</w:t>
                </w:r>
                <w:r w:rsidRPr="00FE1C2F">
                  <w:rPr>
                    <w:b/>
                    <w:bCs/>
                    <w:vertAlign w:val="superscript"/>
                  </w:rPr>
                  <w:t>th</w:t>
                </w:r>
              </w:p>
              <w:p w14:paraId="0A4962B4" w14:textId="10BC867D" w:rsidR="00FE1C2F" w:rsidRDefault="00FE1C2F" w:rsidP="00FE1C2F">
                <w:r>
                  <w:t xml:space="preserve">The Village will receive the election machines/setup the day before and we will have the doors open at 5-530am for the election committee to come and get ready for the day. </w:t>
                </w:r>
              </w:p>
            </w:sdtContent>
          </w:sdt>
        </w:tc>
      </w:tr>
    </w:tbl>
    <w:p w14:paraId="3A3D0E26" w14:textId="001C02FD" w:rsidR="00D807F4" w:rsidRDefault="00D807F4" w:rsidP="00B97E24">
      <w:pPr>
        <w:pStyle w:val="ObjectAnchor"/>
      </w:pPr>
    </w:p>
    <w:p w14:paraId="4DAB6699" w14:textId="77777777" w:rsidR="00D807F4" w:rsidRDefault="00D807F4">
      <w:pPr>
        <w:spacing w:before="0" w:after="160"/>
        <w:rPr>
          <w:rFonts w:ascii="AvenirNext LT Pro Light"/>
          <w:noProof/>
          <w:sz w:val="10"/>
        </w:rPr>
      </w:pPr>
      <w:r>
        <w:br w:type="page"/>
      </w:r>
    </w:p>
    <w:p w14:paraId="51A9F4AA" w14:textId="010FC8DE" w:rsidR="00D807F4" w:rsidRDefault="00D807F4" w:rsidP="00B97E24">
      <w:pPr>
        <w:pStyle w:val="ObjectAnchor"/>
      </w:pPr>
    </w:p>
    <w:p w14:paraId="3A19A150" w14:textId="77777777" w:rsidR="00F234B6" w:rsidRDefault="00F234B6" w:rsidP="00F234B6">
      <w:pPr>
        <w:rPr>
          <w:rFonts w:ascii="Bahnschrift SemiBold" w:hAnsi="Bahnschrift SemiBold"/>
          <w:sz w:val="48"/>
          <w:szCs w:val="48"/>
        </w:rPr>
      </w:pPr>
      <w:r w:rsidRPr="00A31F45">
        <w:rPr>
          <w:rFonts w:ascii="Bahnschrift SemiBold" w:hAnsi="Bahnschrift SemiBold"/>
          <w:sz w:val="48"/>
          <w:szCs w:val="48"/>
        </w:rPr>
        <w:t>The Village of Indian Point Community Member of The Month Program.</w:t>
      </w:r>
    </w:p>
    <w:p w14:paraId="044E5089" w14:textId="77777777" w:rsidR="00F234B6" w:rsidRDefault="00F234B6" w:rsidP="00F234B6">
      <w:pPr>
        <w:rPr>
          <w:rFonts w:ascii="Bahnschrift SemiBold" w:hAnsi="Bahnschrift SemiBold"/>
          <w:sz w:val="48"/>
          <w:szCs w:val="48"/>
        </w:rPr>
      </w:pPr>
    </w:p>
    <w:p w14:paraId="4B743C69" w14:textId="77777777" w:rsidR="00F234B6" w:rsidRDefault="00F234B6" w:rsidP="00F234B6">
      <w:pPr>
        <w:rPr>
          <w:rFonts w:ascii="Aharoni" w:hAnsi="Aharoni" w:cs="Aharoni"/>
          <w:sz w:val="24"/>
          <w:szCs w:val="24"/>
        </w:rPr>
      </w:pPr>
      <w:r w:rsidRPr="00A31F45">
        <w:rPr>
          <w:rFonts w:ascii="Aharoni" w:hAnsi="Aharoni" w:cs="Aharoni" w:hint="cs"/>
          <w:sz w:val="24"/>
          <w:szCs w:val="24"/>
        </w:rPr>
        <w:t xml:space="preserve">What is the Community </w:t>
      </w:r>
      <w:r>
        <w:rPr>
          <w:rFonts w:ascii="Aharoni" w:hAnsi="Aharoni" w:cs="Aharoni"/>
          <w:sz w:val="24"/>
          <w:szCs w:val="24"/>
        </w:rPr>
        <w:t xml:space="preserve">Member </w:t>
      </w:r>
      <w:r w:rsidRPr="00A31F45">
        <w:rPr>
          <w:rFonts w:ascii="Aharoni" w:hAnsi="Aharoni" w:cs="Aharoni" w:hint="cs"/>
          <w:sz w:val="24"/>
          <w:szCs w:val="24"/>
        </w:rPr>
        <w:t xml:space="preserve">of The Month Program? </w:t>
      </w:r>
    </w:p>
    <w:p w14:paraId="453E5B2A" w14:textId="77777777" w:rsidR="00F234B6" w:rsidRPr="003743C1" w:rsidRDefault="00F234B6" w:rsidP="00F234B6">
      <w:pPr>
        <w:pStyle w:val="ListParagraph"/>
        <w:numPr>
          <w:ilvl w:val="0"/>
          <w:numId w:val="4"/>
        </w:numPr>
        <w:spacing w:before="0" w:after="160"/>
        <w:rPr>
          <w:rFonts w:ascii="Aharoni" w:hAnsi="Aharoni" w:cs="Aharoni"/>
          <w:szCs w:val="20"/>
        </w:rPr>
      </w:pPr>
      <w:r>
        <w:rPr>
          <w:rFonts w:cstheme="minorHAnsi"/>
          <w:szCs w:val="20"/>
        </w:rPr>
        <w:t>The objective of the Community Member of the Month Program is to publicly recognize community members within The Village of Indian Point who contribute to the community in ways to improve the quality of life within the Village. These contributions from our community members can be from residents or businesses. Our goal is to recognize these members for their efforts and let them know that their contributions do not go unnoticed and that they are appreciated.</w:t>
      </w:r>
    </w:p>
    <w:p w14:paraId="043C3DFE" w14:textId="77777777" w:rsidR="00F234B6" w:rsidRDefault="00F234B6" w:rsidP="00F234B6">
      <w:pPr>
        <w:rPr>
          <w:rFonts w:ascii="Aharoni" w:hAnsi="Aharoni" w:cs="Aharoni"/>
          <w:szCs w:val="20"/>
        </w:rPr>
      </w:pPr>
    </w:p>
    <w:p w14:paraId="1622E3B0" w14:textId="77777777" w:rsidR="00F234B6" w:rsidRDefault="00F234B6" w:rsidP="00F234B6">
      <w:pPr>
        <w:rPr>
          <w:rFonts w:ascii="Aharoni" w:hAnsi="Aharoni" w:cs="Aharoni"/>
          <w:sz w:val="24"/>
          <w:szCs w:val="24"/>
        </w:rPr>
      </w:pPr>
      <w:r>
        <w:rPr>
          <w:rFonts w:ascii="Aharoni" w:hAnsi="Aharoni" w:cs="Aharoni"/>
          <w:sz w:val="24"/>
          <w:szCs w:val="24"/>
        </w:rPr>
        <w:t>Who can be nominated?</w:t>
      </w:r>
    </w:p>
    <w:p w14:paraId="53858312" w14:textId="77777777" w:rsidR="00F234B6" w:rsidRPr="003743C1" w:rsidRDefault="00F234B6" w:rsidP="00F234B6">
      <w:pPr>
        <w:pStyle w:val="ListParagraph"/>
        <w:numPr>
          <w:ilvl w:val="0"/>
          <w:numId w:val="4"/>
        </w:numPr>
        <w:spacing w:before="0" w:after="160"/>
        <w:rPr>
          <w:rFonts w:ascii="Aharoni" w:hAnsi="Aharoni" w:cs="Aharoni"/>
          <w:sz w:val="24"/>
          <w:szCs w:val="24"/>
        </w:rPr>
      </w:pPr>
      <w:r>
        <w:rPr>
          <w:rFonts w:cstheme="minorHAnsi"/>
          <w:szCs w:val="20"/>
        </w:rPr>
        <w:t>A nominee must have a residence and/or business within The Village of Indian Point.</w:t>
      </w:r>
    </w:p>
    <w:p w14:paraId="440222DB" w14:textId="77777777" w:rsidR="00F234B6" w:rsidRPr="003743C1" w:rsidRDefault="00F234B6" w:rsidP="00F234B6">
      <w:pPr>
        <w:pStyle w:val="ListParagraph"/>
        <w:numPr>
          <w:ilvl w:val="0"/>
          <w:numId w:val="4"/>
        </w:numPr>
        <w:spacing w:before="0" w:after="160"/>
        <w:rPr>
          <w:rFonts w:ascii="Aharoni" w:hAnsi="Aharoni" w:cs="Aharoni"/>
          <w:sz w:val="24"/>
          <w:szCs w:val="24"/>
        </w:rPr>
      </w:pPr>
      <w:r>
        <w:rPr>
          <w:rFonts w:cstheme="minorHAnsi"/>
          <w:szCs w:val="20"/>
        </w:rPr>
        <w:t xml:space="preserve">The Village of Indian Point staff may not be nominated. </w:t>
      </w:r>
    </w:p>
    <w:p w14:paraId="20FFF2D1" w14:textId="77777777" w:rsidR="00F234B6" w:rsidRPr="003743C1" w:rsidRDefault="00F234B6" w:rsidP="00F234B6">
      <w:pPr>
        <w:pStyle w:val="ListParagraph"/>
        <w:numPr>
          <w:ilvl w:val="0"/>
          <w:numId w:val="4"/>
        </w:numPr>
        <w:spacing w:before="0" w:after="160"/>
        <w:rPr>
          <w:rFonts w:ascii="Aharoni" w:hAnsi="Aharoni" w:cs="Aharoni"/>
          <w:sz w:val="24"/>
          <w:szCs w:val="24"/>
        </w:rPr>
      </w:pPr>
      <w:r>
        <w:rPr>
          <w:rFonts w:cstheme="minorHAnsi"/>
          <w:szCs w:val="20"/>
        </w:rPr>
        <w:t>A resident and/or business may not nominate themselves.</w:t>
      </w:r>
    </w:p>
    <w:p w14:paraId="16130BCD" w14:textId="77777777" w:rsidR="00F234B6" w:rsidRDefault="00F234B6" w:rsidP="00F234B6">
      <w:pPr>
        <w:rPr>
          <w:rFonts w:cstheme="minorHAnsi"/>
          <w:szCs w:val="20"/>
        </w:rPr>
      </w:pPr>
    </w:p>
    <w:p w14:paraId="73B88313" w14:textId="77777777" w:rsidR="00F234B6" w:rsidRDefault="00F234B6" w:rsidP="00F234B6">
      <w:pPr>
        <w:rPr>
          <w:rFonts w:ascii="Aharoni" w:hAnsi="Aharoni" w:cs="Aharoni"/>
          <w:sz w:val="24"/>
          <w:szCs w:val="24"/>
        </w:rPr>
      </w:pPr>
      <w:r w:rsidRPr="003743C1">
        <w:rPr>
          <w:rFonts w:cstheme="minorHAnsi"/>
          <w:szCs w:val="20"/>
        </w:rPr>
        <w:t xml:space="preserve"> </w:t>
      </w:r>
      <w:r>
        <w:rPr>
          <w:rFonts w:ascii="Aharoni" w:hAnsi="Aharoni" w:cs="Aharoni"/>
          <w:sz w:val="24"/>
          <w:szCs w:val="24"/>
        </w:rPr>
        <w:t>How is the Community Member of the Month selected?</w:t>
      </w:r>
    </w:p>
    <w:p w14:paraId="0889544F" w14:textId="77777777" w:rsidR="00F234B6" w:rsidRPr="008C1D09" w:rsidRDefault="00F234B6" w:rsidP="00F234B6">
      <w:pPr>
        <w:pStyle w:val="ListParagraph"/>
        <w:numPr>
          <w:ilvl w:val="0"/>
          <w:numId w:val="5"/>
        </w:numPr>
        <w:spacing w:before="0" w:after="160"/>
        <w:rPr>
          <w:rFonts w:ascii="Aharoni" w:hAnsi="Aharoni" w:cs="Aharoni"/>
          <w:sz w:val="24"/>
          <w:szCs w:val="24"/>
        </w:rPr>
      </w:pPr>
      <w:r>
        <w:rPr>
          <w:rFonts w:cstheme="minorHAnsi"/>
          <w:szCs w:val="20"/>
        </w:rPr>
        <w:t xml:space="preserve">All nominations are due by the Friday prior to the Trustee’s workshop each month. </w:t>
      </w:r>
    </w:p>
    <w:p w14:paraId="17741D77" w14:textId="77777777" w:rsidR="00F234B6" w:rsidRPr="008C1D09" w:rsidRDefault="00F234B6" w:rsidP="00F234B6">
      <w:pPr>
        <w:pStyle w:val="ListParagraph"/>
        <w:numPr>
          <w:ilvl w:val="0"/>
          <w:numId w:val="5"/>
        </w:numPr>
        <w:spacing w:before="0" w:after="160"/>
        <w:rPr>
          <w:rFonts w:ascii="Aharoni" w:hAnsi="Aharoni" w:cs="Aharoni"/>
          <w:sz w:val="24"/>
          <w:szCs w:val="24"/>
        </w:rPr>
      </w:pPr>
      <w:r>
        <w:rPr>
          <w:rFonts w:cstheme="minorHAnsi"/>
          <w:szCs w:val="20"/>
        </w:rPr>
        <w:t xml:space="preserve">All nominations will be mentioned at the Monday meeting and The Village of Indian Point then pick from the nominees. </w:t>
      </w:r>
    </w:p>
    <w:p w14:paraId="5C9B0BA3" w14:textId="77777777" w:rsidR="00F234B6" w:rsidRPr="008C1D09" w:rsidRDefault="00F234B6" w:rsidP="00F234B6">
      <w:pPr>
        <w:pStyle w:val="ListParagraph"/>
        <w:numPr>
          <w:ilvl w:val="0"/>
          <w:numId w:val="5"/>
        </w:numPr>
        <w:spacing w:before="0" w:after="160"/>
        <w:rPr>
          <w:rFonts w:ascii="Aharoni" w:hAnsi="Aharoni" w:cs="Aharoni"/>
          <w:sz w:val="24"/>
          <w:szCs w:val="24"/>
        </w:rPr>
      </w:pPr>
      <w:r>
        <w:rPr>
          <w:rFonts w:cstheme="minorHAnsi"/>
          <w:szCs w:val="20"/>
        </w:rPr>
        <w:t xml:space="preserve">All nominees that were not selected will then go into the next month’s Community Member of the Month selections. </w:t>
      </w:r>
    </w:p>
    <w:p w14:paraId="431A48E7" w14:textId="71DAED0C" w:rsidR="00F234B6" w:rsidRPr="008C1D09" w:rsidRDefault="00F234B6" w:rsidP="00F234B6">
      <w:pPr>
        <w:pStyle w:val="ListParagraph"/>
        <w:numPr>
          <w:ilvl w:val="0"/>
          <w:numId w:val="5"/>
        </w:numPr>
        <w:spacing w:before="0" w:after="160"/>
        <w:rPr>
          <w:rFonts w:ascii="Aharoni" w:hAnsi="Aharoni" w:cs="Aharoni"/>
          <w:sz w:val="24"/>
          <w:szCs w:val="24"/>
        </w:rPr>
      </w:pPr>
      <w:r>
        <w:rPr>
          <w:rFonts w:cstheme="minorHAnsi"/>
          <w:szCs w:val="20"/>
        </w:rPr>
        <w:t xml:space="preserve">The selected Community Member of the Month will be mentioned in the email blast, posted on the notice board at The Village office, a spot in the Branson Globe, as well as receiving a framed certificate. </w:t>
      </w:r>
    </w:p>
    <w:p w14:paraId="626B93D7" w14:textId="77777777" w:rsidR="00F234B6" w:rsidRDefault="00F234B6" w:rsidP="00F234B6">
      <w:pPr>
        <w:rPr>
          <w:rFonts w:ascii="Aharoni" w:hAnsi="Aharoni" w:cs="Aharoni"/>
          <w:sz w:val="24"/>
          <w:szCs w:val="24"/>
        </w:rPr>
      </w:pPr>
    </w:p>
    <w:p w14:paraId="54139BB6" w14:textId="77777777" w:rsidR="00F234B6" w:rsidRDefault="00F234B6" w:rsidP="00F234B6">
      <w:pPr>
        <w:rPr>
          <w:rFonts w:ascii="Aharoni" w:hAnsi="Aharoni" w:cs="Aharoni"/>
          <w:sz w:val="24"/>
          <w:szCs w:val="24"/>
        </w:rPr>
      </w:pPr>
    </w:p>
    <w:p w14:paraId="0F497195" w14:textId="77777777" w:rsidR="00F234B6" w:rsidRDefault="00F234B6" w:rsidP="00F234B6">
      <w:pPr>
        <w:rPr>
          <w:rFonts w:ascii="Aharoni" w:hAnsi="Aharoni" w:cs="Aharoni"/>
          <w:sz w:val="24"/>
          <w:szCs w:val="24"/>
        </w:rPr>
      </w:pPr>
      <w:r>
        <w:rPr>
          <w:rFonts w:ascii="Aharoni" w:hAnsi="Aharoni" w:cs="Aharoni"/>
          <w:sz w:val="24"/>
          <w:szCs w:val="24"/>
        </w:rPr>
        <w:t xml:space="preserve">To nominate someone within the community, please fill out the form below: </w:t>
      </w:r>
    </w:p>
    <w:p w14:paraId="0F971A27" w14:textId="77777777" w:rsidR="00F234B6" w:rsidRDefault="00F234B6" w:rsidP="00F234B6">
      <w:pPr>
        <w:rPr>
          <w:rFonts w:ascii="Aharoni" w:hAnsi="Aharoni" w:cs="Aharoni"/>
          <w:sz w:val="24"/>
          <w:szCs w:val="24"/>
        </w:rPr>
      </w:pPr>
    </w:p>
    <w:p w14:paraId="5599AE6F" w14:textId="2461E8B9" w:rsidR="00D807F4" w:rsidRDefault="00F234B6">
      <w:pPr>
        <w:spacing w:before="0" w:after="160"/>
        <w:rPr>
          <w:rFonts w:ascii="AvenirNext LT Pro Light"/>
          <w:noProof/>
          <w:sz w:val="10"/>
        </w:rPr>
      </w:pPr>
      <w:r>
        <w:t xml:space="preserve"> </w:t>
      </w:r>
      <w:r w:rsidRPr="00F234B6">
        <w:rPr>
          <w:color w:val="FF0000"/>
        </w:rPr>
        <w:t xml:space="preserve">Do you know a Resident or Business you would like to nominate? We can’t do this program without your nominations! </w:t>
      </w:r>
      <w:r w:rsidR="00D807F4">
        <w:br w:type="page"/>
      </w:r>
    </w:p>
    <w:p w14:paraId="59F8D9FB" w14:textId="77777777" w:rsidR="00F234B6" w:rsidRDefault="00F234B6" w:rsidP="00F234B6">
      <w:pPr>
        <w:rPr>
          <w:rFonts w:ascii="Aptos Display" w:hAnsi="Aptos Display" w:cs="Aharoni"/>
        </w:rPr>
      </w:pPr>
      <w:r w:rsidRPr="002325EE">
        <w:rPr>
          <w:rFonts w:ascii="Aptos Display" w:hAnsi="Aptos Display" w:cs="Aharoni"/>
        </w:rPr>
        <w:lastRenderedPageBreak/>
        <w:t>Nomination submitted by:</w:t>
      </w:r>
      <w:r>
        <w:rPr>
          <w:rFonts w:ascii="Aptos Display" w:hAnsi="Aptos Display" w:cs="Aharoni"/>
        </w:rPr>
        <w:t>________________________________________</w:t>
      </w:r>
    </w:p>
    <w:p w14:paraId="3ACF626D" w14:textId="77777777" w:rsidR="00F234B6" w:rsidRDefault="00F234B6" w:rsidP="00F234B6">
      <w:pPr>
        <w:rPr>
          <w:rFonts w:ascii="Aptos Display" w:hAnsi="Aptos Display" w:cs="Aharoni"/>
        </w:rPr>
      </w:pPr>
      <w:r>
        <w:rPr>
          <w:rFonts w:ascii="Aptos Display" w:hAnsi="Aptos Display" w:cs="Aharoni"/>
        </w:rPr>
        <w:t>Nominee Name:________________________________________________</w:t>
      </w:r>
    </w:p>
    <w:p w14:paraId="40FFCD2F" w14:textId="77777777" w:rsidR="00F234B6" w:rsidRDefault="00F234B6" w:rsidP="00F234B6">
      <w:pPr>
        <w:rPr>
          <w:rFonts w:ascii="Aptos Display" w:hAnsi="Aptos Display" w:cs="Aharoni"/>
        </w:rPr>
      </w:pPr>
      <w:r>
        <w:rPr>
          <w:rFonts w:ascii="Aptos Display" w:hAnsi="Aptos Display" w:cs="Aharoni"/>
        </w:rPr>
        <w:t>Nominee Phone #:______________________________________________</w:t>
      </w:r>
    </w:p>
    <w:p w14:paraId="306F58E5" w14:textId="77777777" w:rsidR="00F234B6" w:rsidRDefault="00F234B6" w:rsidP="00F234B6">
      <w:pPr>
        <w:rPr>
          <w:rFonts w:ascii="Aptos Display" w:hAnsi="Aptos Display" w:cs="Aharoni"/>
        </w:rPr>
      </w:pPr>
    </w:p>
    <w:p w14:paraId="3AB21458" w14:textId="77777777" w:rsidR="00F234B6" w:rsidRDefault="00F234B6" w:rsidP="00F234B6">
      <w:pPr>
        <w:rPr>
          <w:rFonts w:ascii="Aptos Display" w:hAnsi="Aptos Display" w:cs="Aharoni"/>
        </w:rPr>
      </w:pPr>
      <w:r>
        <w:rPr>
          <w:rFonts w:ascii="Aptos Display" w:hAnsi="Aptos Display" w:cs="Aharoni"/>
        </w:rPr>
        <w:t xml:space="preserve">Why do you want to nominate the community member: </w:t>
      </w:r>
    </w:p>
    <w:p w14:paraId="5CC354ED"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4C9DE396"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6030C303"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49B63BE8"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6F2509BF"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7AF3D5C0"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775C2035"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244C7C07"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253EEC3D"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79F9B5E0"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7BC34AC8"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0E18D6F7"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69FB8264"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70C62D29"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7DBF813E"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36CE1166" w14:textId="77777777" w:rsidR="00F234B6" w:rsidRDefault="00F234B6" w:rsidP="00F234B6">
      <w:pPr>
        <w:rPr>
          <w:rFonts w:ascii="Aptos Display" w:hAnsi="Aptos Display" w:cs="Aharoni"/>
        </w:rPr>
      </w:pPr>
    </w:p>
    <w:p w14:paraId="1A7E42DC" w14:textId="77777777" w:rsidR="00F234B6" w:rsidRDefault="00F234B6" w:rsidP="00F234B6">
      <w:pPr>
        <w:rPr>
          <w:rFonts w:ascii="Aptos Display" w:hAnsi="Aptos Display" w:cs="Aharoni"/>
        </w:rPr>
      </w:pPr>
      <w:r>
        <w:rPr>
          <w:rFonts w:ascii="Aptos Display" w:hAnsi="Aptos Display" w:cs="Aharoni"/>
        </w:rPr>
        <w:t>Do you have any pictures to upload or additional information:</w:t>
      </w:r>
    </w:p>
    <w:p w14:paraId="78D7AC5D"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04FC5FB4"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60F02FDD"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79692951" w14:textId="77777777" w:rsidR="00F234B6" w:rsidRDefault="00F234B6" w:rsidP="00F234B6">
      <w:pPr>
        <w:rPr>
          <w:rFonts w:ascii="Aptos Display" w:hAnsi="Aptos Display" w:cs="Aharoni"/>
        </w:rPr>
      </w:pPr>
      <w:r>
        <w:rPr>
          <w:rFonts w:ascii="Aptos Display" w:hAnsi="Aptos Display" w:cs="Aharoni"/>
        </w:rPr>
        <w:t>_______________________________________________________________</w:t>
      </w:r>
    </w:p>
    <w:p w14:paraId="5263082D" w14:textId="77777777" w:rsidR="00F234B6" w:rsidRDefault="00F234B6" w:rsidP="00F234B6">
      <w:pPr>
        <w:rPr>
          <w:rFonts w:ascii="Aptos Display" w:hAnsi="Aptos Display" w:cs="Aharoni"/>
        </w:rPr>
      </w:pPr>
    </w:p>
    <w:p w14:paraId="3C3D9B03" w14:textId="77777777" w:rsidR="00F234B6" w:rsidRPr="002325EE" w:rsidRDefault="00F234B6" w:rsidP="00F234B6">
      <w:pPr>
        <w:rPr>
          <w:rFonts w:ascii="Aptos Display" w:hAnsi="Aptos Display" w:cs="Aharoni"/>
        </w:rPr>
      </w:pPr>
      <w:r>
        <w:rPr>
          <w:rFonts w:ascii="Aptos Display" w:hAnsi="Aptos Display" w:cs="Aharoni"/>
        </w:rPr>
        <w:t>Date: ______________________</w:t>
      </w:r>
    </w:p>
    <w:p w14:paraId="649346CB" w14:textId="15F6C70C" w:rsidR="00F234B6" w:rsidRDefault="00F234B6" w:rsidP="00B97E24">
      <w:pPr>
        <w:pStyle w:val="ObjectAnchor"/>
      </w:pPr>
    </w:p>
    <w:p w14:paraId="373EDFAB" w14:textId="77777777" w:rsidR="00F234B6" w:rsidRDefault="00F234B6">
      <w:pPr>
        <w:spacing w:before="0" w:after="160"/>
        <w:rPr>
          <w:rFonts w:ascii="AvenirNext LT Pro Light"/>
          <w:noProof/>
          <w:sz w:val="10"/>
        </w:rPr>
      </w:pPr>
      <w:r>
        <w:br w:type="page"/>
      </w:r>
    </w:p>
    <w:p w14:paraId="0597F5F9" w14:textId="77777777" w:rsidR="00116E27" w:rsidRDefault="00116E27" w:rsidP="00116E27">
      <w:pPr>
        <w:pStyle w:val="BodyText"/>
        <w:ind w:left="320"/>
        <w:rPr>
          <w:sz w:val="20"/>
        </w:rPr>
      </w:pPr>
      <w:r>
        <w:rPr>
          <w:noProof/>
          <w:sz w:val="20"/>
        </w:rPr>
        <w:lastRenderedPageBreak/>
        <w:drawing>
          <wp:anchor distT="0" distB="0" distL="114300" distR="114300" simplePos="0" relativeHeight="251675648" behindDoc="0" locked="0" layoutInCell="1" allowOverlap="1" wp14:anchorId="036A3FF6" wp14:editId="355397AB">
            <wp:simplePos x="0" y="0"/>
            <wp:positionH relativeFrom="column">
              <wp:posOffset>-114300</wp:posOffset>
            </wp:positionH>
            <wp:positionV relativeFrom="page">
              <wp:posOffset>95250</wp:posOffset>
            </wp:positionV>
            <wp:extent cx="7009765" cy="1019175"/>
            <wp:effectExtent l="0" t="0" r="635" b="9525"/>
            <wp:wrapTopAndBottom/>
            <wp:docPr id="21" name="Image 21" descr="A blue and red 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blue and red text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9765" cy="1019175"/>
                    </a:xfrm>
                    <a:prstGeom prst="rect">
                      <a:avLst/>
                    </a:prstGeom>
                  </pic:spPr>
                </pic:pic>
              </a:graphicData>
            </a:graphic>
            <wp14:sizeRelV relativeFrom="margin">
              <wp14:pctHeight>0</wp14:pctHeight>
            </wp14:sizeRelV>
          </wp:anchor>
        </w:drawing>
      </w:r>
    </w:p>
    <w:p w14:paraId="31C40D8D" w14:textId="130617FB" w:rsidR="00116E27" w:rsidRDefault="00116E27" w:rsidP="00116E27">
      <w:pPr>
        <w:pStyle w:val="BodyText"/>
        <w:spacing w:before="201"/>
        <w:rPr>
          <w:sz w:val="20"/>
        </w:rPr>
      </w:pPr>
      <w:r>
        <w:rPr>
          <w:noProof/>
        </w:rPr>
        <mc:AlternateContent>
          <mc:Choice Requires="wps">
            <w:drawing>
              <wp:anchor distT="0" distB="0" distL="0" distR="0" simplePos="0" relativeHeight="251668480" behindDoc="1" locked="0" layoutInCell="1" allowOverlap="1" wp14:anchorId="5DF993EC" wp14:editId="3A69DF31">
                <wp:simplePos x="0" y="0"/>
                <wp:positionH relativeFrom="page">
                  <wp:posOffset>2047875</wp:posOffset>
                </wp:positionH>
                <wp:positionV relativeFrom="page">
                  <wp:posOffset>1571625</wp:posOffset>
                </wp:positionV>
                <wp:extent cx="4591050" cy="942975"/>
                <wp:effectExtent l="0" t="0" r="19050" b="28575"/>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942975"/>
                        </a:xfrm>
                        <a:prstGeom prst="rect">
                          <a:avLst/>
                        </a:prstGeom>
                        <a:solidFill>
                          <a:srgbClr val="C00000"/>
                        </a:solidFill>
                        <a:ln w="12700">
                          <a:solidFill>
                            <a:srgbClr val="5D5D5D"/>
                          </a:solidFill>
                          <a:prstDash val="solid"/>
                        </a:ln>
                      </wps:spPr>
                      <wps:txbx>
                        <w:txbxContent>
                          <w:p w14:paraId="3600D63D" w14:textId="77777777" w:rsidR="00116E27" w:rsidRDefault="00116E27" w:rsidP="00116E27">
                            <w:pPr>
                              <w:pStyle w:val="BodyText"/>
                              <w:rPr>
                                <w:color w:val="000000"/>
                                <w:sz w:val="20"/>
                              </w:rPr>
                            </w:pPr>
                          </w:p>
                          <w:p w14:paraId="5927BBB3" w14:textId="77777777" w:rsidR="00116E27" w:rsidRDefault="00116E27" w:rsidP="00116E27">
                            <w:pPr>
                              <w:pStyle w:val="BodyText"/>
                              <w:spacing w:before="30"/>
                              <w:rPr>
                                <w:color w:val="000000"/>
                                <w:sz w:val="20"/>
                              </w:rPr>
                            </w:pPr>
                          </w:p>
                          <w:p w14:paraId="64589E30" w14:textId="77777777" w:rsidR="00116E27" w:rsidRDefault="00116E27" w:rsidP="00116E27">
                            <w:pPr>
                              <w:spacing w:line="256" w:lineRule="auto"/>
                              <w:ind w:left="3230" w:right="56" w:hanging="2825"/>
                              <w:rPr>
                                <w:color w:val="000000"/>
                              </w:rPr>
                            </w:pPr>
                            <w:r>
                              <w:rPr>
                                <w:color w:val="FFFFFF"/>
                                <w:w w:val="110"/>
                                <w:highlight w:val="black"/>
                              </w:rPr>
                              <w:t xml:space="preserve">Have Planning and Zoning Questions? Visit our website @ </w:t>
                            </w:r>
                            <w:r w:rsidRPr="00116E27">
                              <w:rPr>
                                <w:color w:val="FFFFFF"/>
                                <w:w w:val="110"/>
                                <w:highlight w:val="black"/>
                              </w:rPr>
                              <w:t xml:space="preserve">indianpoint- </w:t>
                            </w:r>
                            <w:r w:rsidRPr="00116E27">
                              <w:rPr>
                                <w:color w:val="FFFFFF"/>
                                <w:spacing w:val="-2"/>
                                <w:w w:val="110"/>
                                <w:highlight w:val="black"/>
                              </w:rPr>
                              <w:t>mo</w:t>
                            </w:r>
                            <w:r>
                              <w:rPr>
                                <w:color w:val="FFFFFF"/>
                                <w:spacing w:val="-2"/>
                                <w:w w:val="110"/>
                                <w:highlight w:val="black"/>
                              </w:rPr>
                              <w:t>.gov.</w:t>
                            </w:r>
                          </w:p>
                        </w:txbxContent>
                      </wps:txbx>
                      <wps:bodyPr wrap="square" lIns="0" tIns="0" rIns="0" bIns="0" rtlCol="0">
                        <a:noAutofit/>
                      </wps:bodyPr>
                    </wps:wsp>
                  </a:graphicData>
                </a:graphic>
                <wp14:sizeRelV relativeFrom="margin">
                  <wp14:pctHeight>0</wp14:pctHeight>
                </wp14:sizeRelV>
              </wp:anchor>
            </w:drawing>
          </mc:Choice>
          <mc:Fallback>
            <w:pict>
              <v:shapetype w14:anchorId="5DF993EC" id="_x0000_t202" coordsize="21600,21600" o:spt="202" path="m,l,21600r21600,l21600,xe">
                <v:stroke joinstyle="miter"/>
                <v:path gradientshapeok="t" o:connecttype="rect"/>
              </v:shapetype>
              <v:shape id="Textbox 23" o:spid="_x0000_s1028" type="#_x0000_t202" style="position:absolute;margin-left:161.25pt;margin-top:123.75pt;width:361.5pt;height:74.25pt;z-index:-2516480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" fillcolor="#c00000" strokecolor="#5d5d5d" strokeweight="1pt">
                <v:path arrowok="t"/>
                <v:textbox inset="0,0,0,0">
                  <w:txbxContent>
                    <w:p w14:paraId="3600D63D" w14:textId="77777777" w:rsidR="00116E27" w:rsidRDefault="00116E27" w:rsidP="00116E27">
                      <w:pPr>
                        <w:pStyle w:val="BodyText"/>
                        <w:rPr>
                          <w:color w:val="000000"/>
                          <w:sz w:val="20"/>
                        </w:rPr>
                      </w:pPr>
                    </w:p>
                    <w:p w14:paraId="5927BBB3" w14:textId="77777777" w:rsidR="00116E27" w:rsidRDefault="00116E27" w:rsidP="00116E27">
                      <w:pPr>
                        <w:pStyle w:val="BodyText"/>
                        <w:spacing w:before="30"/>
                        <w:rPr>
                          <w:color w:val="000000"/>
                          <w:sz w:val="20"/>
                        </w:rPr>
                      </w:pPr>
                    </w:p>
                    <w:p w14:paraId="64589E30" w14:textId="77777777" w:rsidR="00116E27" w:rsidRDefault="00116E27" w:rsidP="00116E27">
                      <w:pPr>
                        <w:spacing w:line="256" w:lineRule="auto"/>
                        <w:ind w:left="3230" w:right="56" w:hanging="2825"/>
                        <w:rPr>
                          <w:color w:val="000000"/>
                        </w:rPr>
                      </w:pPr>
                      <w:r>
                        <w:rPr>
                          <w:color w:val="FFFFFF"/>
                          <w:w w:val="110"/>
                          <w:highlight w:val="black"/>
                        </w:rPr>
                        <w:t xml:space="preserve">Have Planning and Zoning Questions? Visit our website @ </w:t>
                      </w:r>
                      <w:r w:rsidRPr="00116E27">
                        <w:rPr>
                          <w:color w:val="FFFFFF"/>
                          <w:w w:val="110"/>
                          <w:highlight w:val="black"/>
                        </w:rPr>
                        <w:t xml:space="preserve">indianpoint- </w:t>
                      </w:r>
                      <w:r w:rsidRPr="00116E27">
                        <w:rPr>
                          <w:color w:val="FFFFFF"/>
                          <w:spacing w:val="-2"/>
                          <w:w w:val="110"/>
                          <w:highlight w:val="black"/>
                        </w:rPr>
                        <w:t>mo</w:t>
                      </w:r>
                      <w:r>
                        <w:rPr>
                          <w:color w:val="FFFFFF"/>
                          <w:spacing w:val="-2"/>
                          <w:w w:val="110"/>
                          <w:highlight w:val="black"/>
                        </w:rPr>
                        <w:t>.gov.</w:t>
                      </w:r>
                    </w:p>
                  </w:txbxContent>
                </v:textbox>
                <w10:wrap type="topAndBottom" anchorx="page" anchory="page"/>
              </v:shape>
            </w:pict>
          </mc:Fallback>
        </mc:AlternateContent>
      </w:r>
      <w:r>
        <w:rPr>
          <w:noProof/>
        </w:rPr>
        <w:drawing>
          <wp:anchor distT="0" distB="0" distL="0" distR="0" simplePos="0" relativeHeight="251667456" behindDoc="1" locked="0" layoutInCell="1" allowOverlap="1" wp14:anchorId="798AFF79" wp14:editId="721A6B0D">
            <wp:simplePos x="0" y="0"/>
            <wp:positionH relativeFrom="page">
              <wp:posOffset>390525</wp:posOffset>
            </wp:positionH>
            <wp:positionV relativeFrom="paragraph">
              <wp:posOffset>298450</wp:posOffset>
            </wp:positionV>
            <wp:extent cx="1095523" cy="1114425"/>
            <wp:effectExtent l="0" t="0" r="0" b="0"/>
            <wp:wrapTopAndBottom/>
            <wp:docPr id="22" name="Image 22" descr="A blue and red symbol with a person holding gear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blue and red symbol with a person holding gears  Description automatically generated "/>
                    <pic:cNvPicPr/>
                  </pic:nvPicPr>
                  <pic:blipFill>
                    <a:blip r:embed="rId25" cstate="print"/>
                    <a:stretch>
                      <a:fillRect/>
                    </a:stretch>
                  </pic:blipFill>
                  <pic:spPr>
                    <a:xfrm>
                      <a:off x="0" y="0"/>
                      <a:ext cx="1095523" cy="1114425"/>
                    </a:xfrm>
                    <a:prstGeom prst="rect">
                      <a:avLst/>
                    </a:prstGeom>
                  </pic:spPr>
                </pic:pic>
              </a:graphicData>
            </a:graphic>
          </wp:anchor>
        </w:drawing>
      </w:r>
    </w:p>
    <w:p w14:paraId="4948A7A0" w14:textId="77777777" w:rsidR="00116E27" w:rsidRDefault="00116E27" w:rsidP="00116E27">
      <w:pPr>
        <w:pStyle w:val="BodyText"/>
        <w:rPr>
          <w:sz w:val="20"/>
        </w:rPr>
      </w:pPr>
    </w:p>
    <w:p w14:paraId="035370F5" w14:textId="47DF67B2" w:rsidR="00116E27" w:rsidRDefault="00116E27" w:rsidP="00116E27">
      <w:pPr>
        <w:pStyle w:val="BodyText"/>
        <w:rPr>
          <w:sz w:val="20"/>
        </w:rPr>
      </w:pPr>
      <w:r>
        <w:rPr>
          <w:noProof/>
        </w:rPr>
        <mc:AlternateContent>
          <mc:Choice Requires="wpg">
            <w:drawing>
              <wp:anchor distT="0" distB="0" distL="0" distR="0" simplePos="0" relativeHeight="251670528" behindDoc="1" locked="0" layoutInCell="1" allowOverlap="1" wp14:anchorId="3EE1F30E" wp14:editId="0DB175ED">
                <wp:simplePos x="0" y="0"/>
                <wp:positionH relativeFrom="page">
                  <wp:posOffset>2032000</wp:posOffset>
                </wp:positionH>
                <wp:positionV relativeFrom="page">
                  <wp:posOffset>3123565</wp:posOffset>
                </wp:positionV>
                <wp:extent cx="4603750" cy="1219200"/>
                <wp:effectExtent l="0" t="0" r="6350" b="1905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3750" cy="1219200"/>
                          <a:chOff x="0" y="0"/>
                          <a:chExt cx="4603750" cy="1022350"/>
                        </a:xfrm>
                      </wpg:grpSpPr>
                      <pic:pic xmlns:pic="http://schemas.openxmlformats.org/drawingml/2006/picture">
                        <pic:nvPicPr>
                          <pic:cNvPr id="26" name="Image 26"/>
                          <pic:cNvPicPr/>
                        </pic:nvPicPr>
                        <pic:blipFill>
                          <a:blip r:embed="rId26" cstate="print"/>
                          <a:stretch>
                            <a:fillRect/>
                          </a:stretch>
                        </pic:blipFill>
                        <pic:spPr>
                          <a:xfrm>
                            <a:off x="6350" y="6350"/>
                            <a:ext cx="4591050" cy="1009650"/>
                          </a:xfrm>
                          <a:prstGeom prst="rect">
                            <a:avLst/>
                          </a:prstGeom>
                        </pic:spPr>
                      </pic:pic>
                      <wps:wsp>
                        <wps:cNvPr id="27" name="Textbox 27"/>
                        <wps:cNvSpPr txBox="1"/>
                        <wps:spPr>
                          <a:xfrm>
                            <a:off x="6350" y="6350"/>
                            <a:ext cx="4591050" cy="1009650"/>
                          </a:xfrm>
                          <a:prstGeom prst="rect">
                            <a:avLst/>
                          </a:prstGeom>
                          <a:ln w="12700">
                            <a:solidFill>
                              <a:srgbClr val="5D5D5D"/>
                            </a:solidFill>
                            <a:prstDash val="solid"/>
                          </a:ln>
                        </wps:spPr>
                        <wps:txbx>
                          <w:txbxContent>
                            <w:p w14:paraId="05A2A6CB" w14:textId="77777777" w:rsidR="00116E27" w:rsidRDefault="00116E27" w:rsidP="00116E27"/>
                            <w:p w14:paraId="4BE56D39" w14:textId="77777777" w:rsidR="00116E27" w:rsidRDefault="00116E27" w:rsidP="00116E27">
                              <w:pPr>
                                <w:spacing w:before="156"/>
                              </w:pPr>
                            </w:p>
                            <w:p w14:paraId="3B9BF561" w14:textId="77777777" w:rsidR="00116E27" w:rsidRDefault="00116E27" w:rsidP="00116E27">
                              <w:pPr>
                                <w:spacing w:line="256" w:lineRule="auto"/>
                                <w:ind w:left="2604" w:right="56" w:hanging="2350"/>
                              </w:pPr>
                              <w:r>
                                <w:rPr>
                                  <w:color w:val="FFFFFF"/>
                                  <w:w w:val="110"/>
                                  <w:highlight w:val="black"/>
                                </w:rPr>
                                <w:t xml:space="preserve">Are you ready for the season? Don’t’ forget your Golf Cart Permit! Stop </w:t>
                              </w:r>
                              <w:r w:rsidRPr="00116E27">
                                <w:rPr>
                                  <w:color w:val="FFFFFF"/>
                                  <w:w w:val="110"/>
                                  <w:highlight w:val="black"/>
                                </w:rPr>
                                <w:t xml:space="preserve">by the </w:t>
                              </w:r>
                              <w:r>
                                <w:rPr>
                                  <w:color w:val="FFFFFF"/>
                                  <w:w w:val="110"/>
                                  <w:highlight w:val="black"/>
                                </w:rPr>
                                <w:t>Village Hall today!</w:t>
                              </w:r>
                            </w:p>
                          </w:txbxContent>
                        </wps:txbx>
                        <wps:bodyPr wrap="square" lIns="0" tIns="0" rIns="0" bIns="0" rtlCol="0">
                          <a:noAutofit/>
                        </wps:bodyPr>
                      </wps:wsp>
                    </wpg:wgp>
                  </a:graphicData>
                </a:graphic>
                <wp14:sizeRelV relativeFrom="margin">
                  <wp14:pctHeight>0</wp14:pctHeight>
                </wp14:sizeRelV>
              </wp:anchor>
            </w:drawing>
          </mc:Choice>
          <mc:Fallback>
            <w:pict>
              <v:group w14:anchorId="3EE1F30E" id="Group 25" o:spid="_x0000_s1029" style="position:absolute;margin-left:160pt;margin-top:245.95pt;width:362.5pt;height:96pt;z-index:-251645952;mso-wrap-distance-left:0;mso-wrap-distance-right:0;mso-position-horizontal-relative:page;mso-position-vertical-relative:page;mso-height-relative:margin" coordsize="46037,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30" type="#_x0000_t75" style="position:absolute;left:63;top:63;width:45911;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">
                  <v:imagedata r:id="rId27" o:title=""/>
                </v:shape>
                <v:shape id="Textbox 27" o:spid="_x0000_s1031" type="#_x0000_t202" style="position:absolute;left:63;top:63;width:45911;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" filled="f" strokecolor="#5d5d5d" strokeweight="1pt">
                  <v:textbox inset="0,0,0,0">
                    <w:txbxContent>
                      <w:p w14:paraId="05A2A6CB" w14:textId="77777777" w:rsidR="00116E27" w:rsidRDefault="00116E27" w:rsidP="00116E27"/>
                      <w:p w14:paraId="4BE56D39" w14:textId="77777777" w:rsidR="00116E27" w:rsidRDefault="00116E27" w:rsidP="00116E27">
                        <w:pPr>
                          <w:spacing w:before="156"/>
                        </w:pPr>
                      </w:p>
                      <w:p w14:paraId="3B9BF561" w14:textId="77777777" w:rsidR="00116E27" w:rsidRDefault="00116E27" w:rsidP="00116E27">
                        <w:pPr>
                          <w:spacing w:line="256" w:lineRule="auto"/>
                          <w:ind w:left="2604" w:right="56" w:hanging="2350"/>
                        </w:pPr>
                        <w:r>
                          <w:rPr>
                            <w:color w:val="FFFFFF"/>
                            <w:w w:val="110"/>
                            <w:highlight w:val="black"/>
                          </w:rPr>
                          <w:t xml:space="preserve">Are you ready for the season? Don’t’ forget your Golf Cart Permit! Stop </w:t>
                        </w:r>
                        <w:r w:rsidRPr="00116E27">
                          <w:rPr>
                            <w:color w:val="FFFFFF"/>
                            <w:w w:val="110"/>
                            <w:highlight w:val="black"/>
                          </w:rPr>
                          <w:t xml:space="preserve">by the </w:t>
                        </w:r>
                        <w:r>
                          <w:rPr>
                            <w:color w:val="FFFFFF"/>
                            <w:w w:val="110"/>
                            <w:highlight w:val="black"/>
                          </w:rPr>
                          <w:t>Village Hall today!</w:t>
                        </w:r>
                      </w:p>
                    </w:txbxContent>
                  </v:textbox>
                </v:shape>
                <w10:wrap type="topAndBottom" anchorx="page" anchory="page"/>
              </v:group>
            </w:pict>
          </mc:Fallback>
        </mc:AlternateContent>
      </w:r>
    </w:p>
    <w:p w14:paraId="33211396" w14:textId="3C3E94CE" w:rsidR="00116E27" w:rsidRDefault="00116E27" w:rsidP="00116E27">
      <w:pPr>
        <w:pStyle w:val="BodyText"/>
        <w:spacing w:before="163"/>
        <w:rPr>
          <w:sz w:val="20"/>
        </w:rPr>
      </w:pPr>
      <w:r>
        <w:rPr>
          <w:noProof/>
        </w:rPr>
        <w:drawing>
          <wp:anchor distT="0" distB="0" distL="0" distR="0" simplePos="0" relativeHeight="251669504" behindDoc="1" locked="0" layoutInCell="1" allowOverlap="1" wp14:anchorId="6017A7DA" wp14:editId="17F8B806">
            <wp:simplePos x="0" y="0"/>
            <wp:positionH relativeFrom="page">
              <wp:posOffset>342900</wp:posOffset>
            </wp:positionH>
            <wp:positionV relativeFrom="paragraph">
              <wp:posOffset>356691</wp:posOffset>
            </wp:positionV>
            <wp:extent cx="1209206" cy="980694"/>
            <wp:effectExtent l="0" t="0" r="0" b="0"/>
            <wp:wrapTopAndBottom/>
            <wp:docPr id="24" name="Image 24" descr="A golf cart with a canop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golf cart with a canopy  Description automatically generated "/>
                    <pic:cNvPicPr/>
                  </pic:nvPicPr>
                  <pic:blipFill>
                    <a:blip r:embed="rId28" cstate="print"/>
                    <a:stretch>
                      <a:fillRect/>
                    </a:stretch>
                  </pic:blipFill>
                  <pic:spPr>
                    <a:xfrm>
                      <a:off x="0" y="0"/>
                      <a:ext cx="1209206" cy="980694"/>
                    </a:xfrm>
                    <a:prstGeom prst="rect">
                      <a:avLst/>
                    </a:prstGeom>
                  </pic:spPr>
                </pic:pic>
              </a:graphicData>
            </a:graphic>
          </wp:anchor>
        </w:drawing>
      </w:r>
    </w:p>
    <w:p w14:paraId="16F93E42" w14:textId="77777777" w:rsidR="00116E27" w:rsidRDefault="00116E27" w:rsidP="00116E27">
      <w:pPr>
        <w:pStyle w:val="BodyText"/>
        <w:rPr>
          <w:sz w:val="20"/>
        </w:rPr>
      </w:pPr>
    </w:p>
    <w:p w14:paraId="72D62F82" w14:textId="77777777" w:rsidR="00116E27" w:rsidRDefault="00116E27" w:rsidP="00116E27">
      <w:pPr>
        <w:pStyle w:val="BodyText"/>
        <w:rPr>
          <w:sz w:val="20"/>
        </w:rPr>
      </w:pPr>
    </w:p>
    <w:p w14:paraId="1DE97DA6" w14:textId="66E9C43D" w:rsidR="00116E27" w:rsidRDefault="00116E27" w:rsidP="00116E27">
      <w:pPr>
        <w:pStyle w:val="BodyText"/>
        <w:rPr>
          <w:sz w:val="20"/>
        </w:rPr>
      </w:pPr>
    </w:p>
    <w:p w14:paraId="1F684795" w14:textId="2A920845" w:rsidR="00116E27" w:rsidRDefault="00116E27" w:rsidP="00116E27">
      <w:pPr>
        <w:pStyle w:val="BodyText"/>
        <w:rPr>
          <w:color w:val="000000"/>
          <w:sz w:val="20"/>
        </w:rPr>
      </w:pPr>
      <w:r>
        <w:rPr>
          <w:noProof/>
        </w:rPr>
        <mc:AlternateContent>
          <mc:Choice Requires="wps">
            <w:drawing>
              <wp:anchor distT="0" distB="0" distL="0" distR="0" simplePos="0" relativeHeight="251672576" behindDoc="1" locked="0" layoutInCell="1" allowOverlap="1" wp14:anchorId="46B0DA80" wp14:editId="14C2E232">
                <wp:simplePos x="0" y="0"/>
                <wp:positionH relativeFrom="page">
                  <wp:posOffset>2095500</wp:posOffset>
                </wp:positionH>
                <wp:positionV relativeFrom="page">
                  <wp:posOffset>5362575</wp:posOffset>
                </wp:positionV>
                <wp:extent cx="4638675" cy="1000125"/>
                <wp:effectExtent l="0" t="0" r="28575" b="28575"/>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1000125"/>
                        </a:xfrm>
                        <a:prstGeom prst="rect">
                          <a:avLst/>
                        </a:prstGeom>
                        <a:solidFill>
                          <a:srgbClr val="FFC000"/>
                        </a:solidFill>
                        <a:ln w="12700">
                          <a:solidFill>
                            <a:srgbClr val="5D5D5D"/>
                          </a:solidFill>
                          <a:prstDash val="solid"/>
                        </a:ln>
                      </wps:spPr>
                      <wps:txbx>
                        <w:txbxContent>
                          <w:p w14:paraId="0134693D" w14:textId="77777777" w:rsidR="00116E27" w:rsidRDefault="00116E27" w:rsidP="00116E27">
                            <w:pPr>
                              <w:pStyle w:val="BodyText"/>
                              <w:spacing w:before="148"/>
                              <w:rPr>
                                <w:color w:val="000000"/>
                                <w:sz w:val="20"/>
                              </w:rPr>
                            </w:pPr>
                          </w:p>
                          <w:p w14:paraId="52B5EEC6" w14:textId="77777777" w:rsidR="00116E27" w:rsidRDefault="00116E27" w:rsidP="00116E27">
                            <w:pPr>
                              <w:spacing w:before="1" w:line="256" w:lineRule="auto"/>
                              <w:ind w:left="1108" w:right="52" w:hanging="905"/>
                              <w:rPr>
                                <w:color w:val="000000"/>
                              </w:rPr>
                            </w:pPr>
                            <w:r>
                              <w:rPr>
                                <w:color w:val="FFFFFF"/>
                                <w:w w:val="110"/>
                                <w:highlight w:val="black"/>
                              </w:rPr>
                              <w:t>The Deadline for Business Licenses is March 31</w:t>
                            </w:r>
                            <w:r>
                              <w:rPr>
                                <w:color w:val="FFFFFF"/>
                                <w:w w:val="110"/>
                                <w:position w:val="7"/>
                                <w:sz w:val="12"/>
                                <w:highlight w:val="black"/>
                              </w:rPr>
                              <w:t>st</w:t>
                            </w:r>
                            <w:r>
                              <w:rPr>
                                <w:color w:val="FFFFFF"/>
                                <w:w w:val="110"/>
                                <w:highlight w:val="black"/>
                              </w:rPr>
                              <w:t>!</w:t>
                            </w:r>
                            <w:r>
                              <w:rPr>
                                <w:color w:val="FFFFFF"/>
                                <w:spacing w:val="40"/>
                                <w:w w:val="110"/>
                                <w:highlight w:val="black"/>
                              </w:rPr>
                              <w:t xml:space="preserve"> </w:t>
                            </w:r>
                            <w:r>
                              <w:rPr>
                                <w:color w:val="FFFFFF"/>
                                <w:w w:val="110"/>
                                <w:highlight w:val="black"/>
                              </w:rPr>
                              <w:t xml:space="preserve">You can find the forms </w:t>
                            </w:r>
                            <w:r w:rsidRPr="00116E27">
                              <w:rPr>
                                <w:color w:val="FFFFFF"/>
                                <w:w w:val="110"/>
                                <w:highlight w:val="black"/>
                              </w:rPr>
                              <w:t xml:space="preserve">on our </w:t>
                            </w:r>
                            <w:r>
                              <w:rPr>
                                <w:color w:val="FFFFFF"/>
                                <w:w w:val="110"/>
                                <w:highlight w:val="black"/>
                              </w:rPr>
                              <w:t>website at indianpoint-mo.gov or stop by the office.</w:t>
                            </w:r>
                          </w:p>
                        </w:txbxContent>
                      </wps:txbx>
                      <wps:bodyPr wrap="square" lIns="0" tIns="0" rIns="0" bIns="0" rtlCol="0">
                        <a:noAutofit/>
                      </wps:bodyPr>
                    </wps:wsp>
                  </a:graphicData>
                </a:graphic>
              </wp:anchor>
            </w:drawing>
          </mc:Choice>
          <mc:Fallback>
            <w:pict>
              <v:shape w14:anchorId="46B0DA80" id="Textbox 29" o:spid="_x0000_s1032" type="#_x0000_t202" style="position:absolute;margin-left:165pt;margin-top:422.25pt;width:365.25pt;height:78.7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" fillcolor="#ffc000" strokecolor="#5d5d5d" strokeweight="1pt">
                <v:path arrowok="t"/>
                <v:textbox inset="0,0,0,0">
                  <w:txbxContent>
                    <w:p w14:paraId="0134693D" w14:textId="77777777" w:rsidR="00116E27" w:rsidRDefault="00116E27" w:rsidP="00116E27">
                      <w:pPr>
                        <w:pStyle w:val="BodyText"/>
                        <w:spacing w:before="148"/>
                        <w:rPr>
                          <w:color w:val="000000"/>
                          <w:sz w:val="20"/>
                        </w:rPr>
                      </w:pPr>
                    </w:p>
                    <w:p w14:paraId="52B5EEC6" w14:textId="77777777" w:rsidR="00116E27" w:rsidRDefault="00116E27" w:rsidP="00116E27">
                      <w:pPr>
                        <w:spacing w:before="1" w:line="256" w:lineRule="auto"/>
                        <w:ind w:left="1108" w:right="52" w:hanging="905"/>
                        <w:rPr>
                          <w:color w:val="000000"/>
                        </w:rPr>
                      </w:pPr>
                      <w:r>
                        <w:rPr>
                          <w:color w:val="FFFFFF"/>
                          <w:w w:val="110"/>
                          <w:highlight w:val="black"/>
                        </w:rPr>
                        <w:t>The Deadline for Business Licenses is March 31</w:t>
                      </w:r>
                      <w:r>
                        <w:rPr>
                          <w:color w:val="FFFFFF"/>
                          <w:w w:val="110"/>
                          <w:position w:val="7"/>
                          <w:sz w:val="12"/>
                          <w:highlight w:val="black"/>
                        </w:rPr>
                        <w:t>st</w:t>
                      </w:r>
                      <w:r>
                        <w:rPr>
                          <w:color w:val="FFFFFF"/>
                          <w:w w:val="110"/>
                          <w:highlight w:val="black"/>
                        </w:rPr>
                        <w:t>!</w:t>
                      </w:r>
                      <w:r>
                        <w:rPr>
                          <w:color w:val="FFFFFF"/>
                          <w:spacing w:val="40"/>
                          <w:w w:val="110"/>
                          <w:highlight w:val="black"/>
                        </w:rPr>
                        <w:t xml:space="preserve"> </w:t>
                      </w:r>
                      <w:r>
                        <w:rPr>
                          <w:color w:val="FFFFFF"/>
                          <w:w w:val="110"/>
                          <w:highlight w:val="black"/>
                        </w:rPr>
                        <w:t xml:space="preserve">You can find the forms </w:t>
                      </w:r>
                      <w:r w:rsidRPr="00116E27">
                        <w:rPr>
                          <w:color w:val="FFFFFF"/>
                          <w:w w:val="110"/>
                          <w:highlight w:val="black"/>
                        </w:rPr>
                        <w:t xml:space="preserve">on our </w:t>
                      </w:r>
                      <w:r>
                        <w:rPr>
                          <w:color w:val="FFFFFF"/>
                          <w:w w:val="110"/>
                          <w:highlight w:val="black"/>
                        </w:rPr>
                        <w:t>website at indianpoint-mo.gov or stop by the office.</w:t>
                      </w:r>
                    </w:p>
                  </w:txbxContent>
                </v:textbox>
                <w10:wrap type="topAndBottom" anchorx="page" anchory="page"/>
              </v:shape>
            </w:pict>
          </mc:Fallback>
        </mc:AlternateContent>
      </w:r>
    </w:p>
    <w:p w14:paraId="218600AE" w14:textId="1002F48B" w:rsidR="00116E27" w:rsidRDefault="00116E27" w:rsidP="00116E27">
      <w:pPr>
        <w:pStyle w:val="BodyText"/>
        <w:spacing w:before="170"/>
        <w:rPr>
          <w:sz w:val="20"/>
        </w:rPr>
      </w:pPr>
      <w:r>
        <w:rPr>
          <w:noProof/>
        </w:rPr>
        <w:drawing>
          <wp:anchor distT="0" distB="0" distL="0" distR="0" simplePos="0" relativeHeight="251673600" behindDoc="1" locked="0" layoutInCell="1" allowOverlap="1" wp14:anchorId="6F0A69A7" wp14:editId="3B960613">
            <wp:simplePos x="0" y="0"/>
            <wp:positionH relativeFrom="page">
              <wp:posOffset>276225</wp:posOffset>
            </wp:positionH>
            <wp:positionV relativeFrom="page">
              <wp:posOffset>7467600</wp:posOffset>
            </wp:positionV>
            <wp:extent cx="1383665" cy="1383665"/>
            <wp:effectExtent l="0" t="0" r="6985" b="6985"/>
            <wp:wrapTopAndBottom/>
            <wp:docPr id="30" name="Image 30" descr="A calendar with a red and white p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calendar with a red and white page "/>
                    <pic:cNvPicPr/>
                  </pic:nvPicPr>
                  <pic:blipFill>
                    <a:blip r:embed="rId29" cstate="print"/>
                    <a:stretch>
                      <a:fillRect/>
                    </a:stretch>
                  </pic:blipFill>
                  <pic:spPr>
                    <a:xfrm>
                      <a:off x="0" y="0"/>
                      <a:ext cx="1383665" cy="1383665"/>
                    </a:xfrm>
                    <a:prstGeom prst="rect">
                      <a:avLst/>
                    </a:prstGeom>
                  </pic:spPr>
                </pic:pic>
              </a:graphicData>
            </a:graphic>
          </wp:anchor>
        </w:drawing>
      </w:r>
      <w:r>
        <w:rPr>
          <w:noProof/>
        </w:rPr>
        <mc:AlternateContent>
          <mc:Choice Requires="wps">
            <w:drawing>
              <wp:anchor distT="0" distB="0" distL="0" distR="0" simplePos="0" relativeHeight="251674624" behindDoc="1" locked="0" layoutInCell="1" allowOverlap="1" wp14:anchorId="52771D0D" wp14:editId="6880D93F">
                <wp:simplePos x="0" y="0"/>
                <wp:positionH relativeFrom="page">
                  <wp:posOffset>2095500</wp:posOffset>
                </wp:positionH>
                <wp:positionV relativeFrom="page">
                  <wp:posOffset>6962775</wp:posOffset>
                </wp:positionV>
                <wp:extent cx="4638675" cy="2495550"/>
                <wp:effectExtent l="0" t="0" r="28575" b="1905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2495550"/>
                        </a:xfrm>
                        <a:prstGeom prst="rect">
                          <a:avLst/>
                        </a:prstGeom>
                        <a:solidFill>
                          <a:srgbClr val="DDDDDD"/>
                        </a:solidFill>
                        <a:ln w="12700">
                          <a:solidFill>
                            <a:srgbClr val="5D5D5D"/>
                          </a:solidFill>
                          <a:prstDash val="solid"/>
                        </a:ln>
                      </wps:spPr>
                      <wps:txbx>
                        <w:txbxContent>
                          <w:p w14:paraId="1DF6C58C" w14:textId="77777777" w:rsidR="00116E27" w:rsidRDefault="00116E27" w:rsidP="00116E27">
                            <w:pPr>
                              <w:pStyle w:val="BodyText"/>
                              <w:rPr>
                                <w:color w:val="000000"/>
                                <w:sz w:val="20"/>
                              </w:rPr>
                            </w:pPr>
                          </w:p>
                          <w:p w14:paraId="1F05597D" w14:textId="77777777" w:rsidR="00116E27" w:rsidRDefault="00116E27" w:rsidP="00116E27">
                            <w:pPr>
                              <w:pStyle w:val="BodyText"/>
                              <w:spacing w:before="180"/>
                              <w:rPr>
                                <w:color w:val="000000"/>
                                <w:sz w:val="20"/>
                              </w:rPr>
                            </w:pPr>
                          </w:p>
                          <w:p w14:paraId="2B46CAC8" w14:textId="77777777" w:rsidR="00116E27" w:rsidRDefault="00116E27" w:rsidP="00116E27">
                            <w:pPr>
                              <w:spacing w:line="491" w:lineRule="auto"/>
                              <w:ind w:left="758" w:right="761" w:firstLine="475"/>
                              <w:rPr>
                                <w:color w:val="000000"/>
                              </w:rPr>
                            </w:pPr>
                            <w:r>
                              <w:rPr>
                                <w:color w:val="FFFFFF"/>
                                <w:w w:val="110"/>
                                <w:highlight w:val="black"/>
                              </w:rPr>
                              <w:t>Trustee’s Workshop: 2</w:t>
                            </w:r>
                            <w:r>
                              <w:rPr>
                                <w:color w:val="FFFFFF"/>
                                <w:w w:val="110"/>
                                <w:position w:val="7"/>
                                <w:sz w:val="12"/>
                                <w:highlight w:val="black"/>
                              </w:rPr>
                              <w:t>nd</w:t>
                            </w:r>
                            <w:r>
                              <w:rPr>
                                <w:color w:val="FFFFFF"/>
                                <w:spacing w:val="40"/>
                                <w:w w:val="110"/>
                                <w:position w:val="7"/>
                                <w:sz w:val="12"/>
                                <w:highlight w:val="black"/>
                              </w:rPr>
                              <w:t xml:space="preserve"> </w:t>
                            </w:r>
                            <w:r>
                              <w:rPr>
                                <w:color w:val="FFFFFF"/>
                                <w:w w:val="110"/>
                                <w:highlight w:val="black"/>
                              </w:rPr>
                              <w:t>Monday of each month 5pm</w:t>
                            </w:r>
                            <w:r>
                              <w:rPr>
                                <w:color w:val="FFFFFF"/>
                                <w:w w:val="110"/>
                              </w:rPr>
                              <w:t xml:space="preserve"> </w:t>
                            </w:r>
                            <w:r>
                              <w:rPr>
                                <w:color w:val="FFFFFF"/>
                                <w:w w:val="110"/>
                                <w:highlight w:val="black"/>
                              </w:rPr>
                              <w:t>Board of Trustees Meeting: 2</w:t>
                            </w:r>
                            <w:r>
                              <w:rPr>
                                <w:color w:val="FFFFFF"/>
                                <w:w w:val="110"/>
                                <w:position w:val="7"/>
                                <w:sz w:val="12"/>
                                <w:highlight w:val="black"/>
                              </w:rPr>
                              <w:t>nd</w:t>
                            </w:r>
                            <w:r>
                              <w:rPr>
                                <w:color w:val="FFFFFF"/>
                                <w:spacing w:val="28"/>
                                <w:w w:val="110"/>
                                <w:position w:val="7"/>
                                <w:sz w:val="12"/>
                                <w:highlight w:val="black"/>
                              </w:rPr>
                              <w:t xml:space="preserve"> </w:t>
                            </w:r>
                            <w:r>
                              <w:rPr>
                                <w:color w:val="FFFFFF"/>
                                <w:w w:val="110"/>
                                <w:highlight w:val="black"/>
                              </w:rPr>
                              <w:t>Wednesday of each month 6pm</w:t>
                            </w:r>
                          </w:p>
                          <w:p w14:paraId="55DE213D" w14:textId="77777777" w:rsidR="00116E27" w:rsidRDefault="00116E27" w:rsidP="00116E27">
                            <w:pPr>
                              <w:spacing w:before="2" w:line="491" w:lineRule="auto"/>
                              <w:ind w:left="914" w:right="914" w:hanging="1"/>
                              <w:jc w:val="center"/>
                              <w:rPr>
                                <w:color w:val="000000"/>
                              </w:rPr>
                            </w:pPr>
                            <w:r>
                              <w:rPr>
                                <w:color w:val="FFFFFF"/>
                                <w:w w:val="110"/>
                                <w:highlight w:val="black"/>
                              </w:rPr>
                              <w:t>Planning &amp; Zoning: 1</w:t>
                            </w:r>
                            <w:r>
                              <w:rPr>
                                <w:color w:val="FFFFFF"/>
                                <w:w w:val="110"/>
                                <w:position w:val="7"/>
                                <w:sz w:val="12"/>
                                <w:highlight w:val="black"/>
                              </w:rPr>
                              <w:t>st</w:t>
                            </w:r>
                            <w:r>
                              <w:rPr>
                                <w:color w:val="FFFFFF"/>
                                <w:spacing w:val="40"/>
                                <w:w w:val="110"/>
                                <w:position w:val="7"/>
                                <w:sz w:val="12"/>
                                <w:highlight w:val="black"/>
                              </w:rPr>
                              <w:t xml:space="preserve"> </w:t>
                            </w:r>
                            <w:r>
                              <w:rPr>
                                <w:color w:val="FFFFFF"/>
                                <w:w w:val="110"/>
                                <w:highlight w:val="black"/>
                              </w:rPr>
                              <w:t>Wednesday of each month 6pm</w:t>
                            </w:r>
                            <w:r>
                              <w:rPr>
                                <w:color w:val="FFFFFF"/>
                                <w:w w:val="110"/>
                              </w:rPr>
                              <w:t xml:space="preserve"> </w:t>
                            </w:r>
                            <w:r>
                              <w:rPr>
                                <w:color w:val="FFFFFF"/>
                                <w:w w:val="110"/>
                                <w:highlight w:val="black"/>
                              </w:rPr>
                              <w:t>Lodging Committee: 3</w:t>
                            </w:r>
                            <w:r>
                              <w:rPr>
                                <w:color w:val="FFFFFF"/>
                                <w:w w:val="110"/>
                                <w:position w:val="7"/>
                                <w:sz w:val="12"/>
                                <w:highlight w:val="black"/>
                              </w:rPr>
                              <w:t>rd</w:t>
                            </w:r>
                            <w:r>
                              <w:rPr>
                                <w:color w:val="FFFFFF"/>
                                <w:spacing w:val="40"/>
                                <w:w w:val="110"/>
                                <w:position w:val="7"/>
                                <w:sz w:val="12"/>
                                <w:highlight w:val="black"/>
                              </w:rPr>
                              <w:t xml:space="preserve"> </w:t>
                            </w:r>
                            <w:r>
                              <w:rPr>
                                <w:color w:val="FFFFFF"/>
                                <w:w w:val="110"/>
                                <w:highlight w:val="black"/>
                              </w:rPr>
                              <w:t>Wednesday of each month 2:30pm</w:t>
                            </w:r>
                          </w:p>
                          <w:p w14:paraId="45ADFF0C" w14:textId="77777777" w:rsidR="00116E27" w:rsidRDefault="00116E27" w:rsidP="00116E27">
                            <w:pPr>
                              <w:spacing w:before="2"/>
                              <w:ind w:left="231" w:right="231"/>
                              <w:jc w:val="center"/>
                              <w:rPr>
                                <w:color w:val="000000"/>
                              </w:rPr>
                            </w:pPr>
                            <w:r>
                              <w:rPr>
                                <w:color w:val="FFFFFF"/>
                                <w:w w:val="110"/>
                                <w:highlight w:val="black"/>
                              </w:rPr>
                              <w:t>Special Hearing March 6</w:t>
                            </w:r>
                            <w:r>
                              <w:rPr>
                                <w:color w:val="FFFFFF"/>
                                <w:w w:val="110"/>
                                <w:position w:val="7"/>
                                <w:sz w:val="12"/>
                                <w:highlight w:val="black"/>
                              </w:rPr>
                              <w:t>th</w:t>
                            </w:r>
                            <w:r>
                              <w:rPr>
                                <w:color w:val="FFFFFF"/>
                                <w:spacing w:val="27"/>
                                <w:w w:val="110"/>
                                <w:position w:val="7"/>
                                <w:sz w:val="12"/>
                                <w:highlight w:val="black"/>
                              </w:rPr>
                              <w:t xml:space="preserve"> </w:t>
                            </w:r>
                            <w:r>
                              <w:rPr>
                                <w:color w:val="FFFFFF"/>
                                <w:w w:val="110"/>
                                <w:highlight w:val="black"/>
                              </w:rPr>
                              <w:t>starting at 5:30pm P&amp;Z</w:t>
                            </w:r>
                            <w:r>
                              <w:rPr>
                                <w:color w:val="FFFFFF"/>
                                <w:spacing w:val="40"/>
                                <w:w w:val="110"/>
                                <w:highlight w:val="black"/>
                              </w:rPr>
                              <w:t xml:space="preserve"> </w:t>
                            </w:r>
                            <w:r>
                              <w:rPr>
                                <w:color w:val="FFFFFF"/>
                                <w:w w:val="110"/>
                                <w:highlight w:val="black"/>
                              </w:rPr>
                              <w:t>- Rezone Antlers North</w:t>
                            </w:r>
                            <w:r>
                              <w:rPr>
                                <w:color w:val="FFFFFF"/>
                                <w:w w:val="110"/>
                              </w:rPr>
                              <w:t xml:space="preserve"> </w:t>
                            </w:r>
                            <w:r>
                              <w:rPr>
                                <w:color w:val="FFFFFF"/>
                                <w:w w:val="110"/>
                                <w:highlight w:val="black"/>
                              </w:rPr>
                              <w:t>and Preliminary Plat of Blue Water Vista</w:t>
                            </w:r>
                          </w:p>
                        </w:txbxContent>
                      </wps:txbx>
                      <wps:bodyPr wrap="square" lIns="0" tIns="0" rIns="0" bIns="0" rtlCol="0">
                        <a:noAutofit/>
                      </wps:bodyPr>
                    </wps:wsp>
                  </a:graphicData>
                </a:graphic>
                <wp14:sizeRelV relativeFrom="margin">
                  <wp14:pctHeight>0</wp14:pctHeight>
                </wp14:sizeRelV>
              </wp:anchor>
            </w:drawing>
          </mc:Choice>
          <mc:Fallback>
            <w:pict>
              <v:shape w14:anchorId="52771D0D" id="Textbox 31" o:spid="_x0000_s1033" type="#_x0000_t202" style="position:absolute;margin-left:165pt;margin-top:548.25pt;width:365.25pt;height:196.5pt;z-index:-2516418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" fillcolor="#ddd" strokecolor="#5d5d5d" strokeweight="1pt">
                <v:path arrowok="t"/>
                <v:textbox inset="0,0,0,0">
                  <w:txbxContent>
                    <w:p w14:paraId="1DF6C58C" w14:textId="77777777" w:rsidR="00116E27" w:rsidRDefault="00116E27" w:rsidP="00116E27">
                      <w:pPr>
                        <w:pStyle w:val="BodyText"/>
                        <w:rPr>
                          <w:color w:val="000000"/>
                          <w:sz w:val="20"/>
                        </w:rPr>
                      </w:pPr>
                    </w:p>
                    <w:p w14:paraId="1F05597D" w14:textId="77777777" w:rsidR="00116E27" w:rsidRDefault="00116E27" w:rsidP="00116E27">
                      <w:pPr>
                        <w:pStyle w:val="BodyText"/>
                        <w:spacing w:before="180"/>
                        <w:rPr>
                          <w:color w:val="000000"/>
                          <w:sz w:val="20"/>
                        </w:rPr>
                      </w:pPr>
                    </w:p>
                    <w:p w14:paraId="2B46CAC8" w14:textId="77777777" w:rsidR="00116E27" w:rsidRDefault="00116E27" w:rsidP="00116E27">
                      <w:pPr>
                        <w:spacing w:line="491" w:lineRule="auto"/>
                        <w:ind w:left="758" w:right="761" w:firstLine="475"/>
                        <w:rPr>
                          <w:color w:val="000000"/>
                        </w:rPr>
                      </w:pPr>
                      <w:r>
                        <w:rPr>
                          <w:color w:val="FFFFFF"/>
                          <w:w w:val="110"/>
                          <w:highlight w:val="black"/>
                        </w:rPr>
                        <w:t>Trustee’s Workshop: 2</w:t>
                      </w:r>
                      <w:r>
                        <w:rPr>
                          <w:color w:val="FFFFFF"/>
                          <w:w w:val="110"/>
                          <w:position w:val="7"/>
                          <w:sz w:val="12"/>
                          <w:highlight w:val="black"/>
                        </w:rPr>
                        <w:t>nd</w:t>
                      </w:r>
                      <w:r>
                        <w:rPr>
                          <w:color w:val="FFFFFF"/>
                          <w:spacing w:val="40"/>
                          <w:w w:val="110"/>
                          <w:position w:val="7"/>
                          <w:sz w:val="12"/>
                          <w:highlight w:val="black"/>
                        </w:rPr>
                        <w:t xml:space="preserve"> </w:t>
                      </w:r>
                      <w:r>
                        <w:rPr>
                          <w:color w:val="FFFFFF"/>
                          <w:w w:val="110"/>
                          <w:highlight w:val="black"/>
                        </w:rPr>
                        <w:t>Monday of each month 5pm</w:t>
                      </w:r>
                      <w:r>
                        <w:rPr>
                          <w:color w:val="FFFFFF"/>
                          <w:w w:val="110"/>
                        </w:rPr>
                        <w:t xml:space="preserve"> </w:t>
                      </w:r>
                      <w:r>
                        <w:rPr>
                          <w:color w:val="FFFFFF"/>
                          <w:w w:val="110"/>
                          <w:highlight w:val="black"/>
                        </w:rPr>
                        <w:t>Board of Trustees Meeting: 2</w:t>
                      </w:r>
                      <w:r>
                        <w:rPr>
                          <w:color w:val="FFFFFF"/>
                          <w:w w:val="110"/>
                          <w:position w:val="7"/>
                          <w:sz w:val="12"/>
                          <w:highlight w:val="black"/>
                        </w:rPr>
                        <w:t>nd</w:t>
                      </w:r>
                      <w:r>
                        <w:rPr>
                          <w:color w:val="FFFFFF"/>
                          <w:spacing w:val="28"/>
                          <w:w w:val="110"/>
                          <w:position w:val="7"/>
                          <w:sz w:val="12"/>
                          <w:highlight w:val="black"/>
                        </w:rPr>
                        <w:t xml:space="preserve"> </w:t>
                      </w:r>
                      <w:r>
                        <w:rPr>
                          <w:color w:val="FFFFFF"/>
                          <w:w w:val="110"/>
                          <w:highlight w:val="black"/>
                        </w:rPr>
                        <w:t>Wednesday of each month 6pm</w:t>
                      </w:r>
                    </w:p>
                    <w:p w14:paraId="55DE213D" w14:textId="77777777" w:rsidR="00116E27" w:rsidRDefault="00116E27" w:rsidP="00116E27">
                      <w:pPr>
                        <w:spacing w:before="2" w:line="491" w:lineRule="auto"/>
                        <w:ind w:left="914" w:right="914" w:hanging="1"/>
                        <w:jc w:val="center"/>
                        <w:rPr>
                          <w:color w:val="000000"/>
                        </w:rPr>
                      </w:pPr>
                      <w:r>
                        <w:rPr>
                          <w:color w:val="FFFFFF"/>
                          <w:w w:val="110"/>
                          <w:highlight w:val="black"/>
                        </w:rPr>
                        <w:t>Planning &amp; Zoning: 1</w:t>
                      </w:r>
                      <w:r>
                        <w:rPr>
                          <w:color w:val="FFFFFF"/>
                          <w:w w:val="110"/>
                          <w:position w:val="7"/>
                          <w:sz w:val="12"/>
                          <w:highlight w:val="black"/>
                        </w:rPr>
                        <w:t>st</w:t>
                      </w:r>
                      <w:r>
                        <w:rPr>
                          <w:color w:val="FFFFFF"/>
                          <w:spacing w:val="40"/>
                          <w:w w:val="110"/>
                          <w:position w:val="7"/>
                          <w:sz w:val="12"/>
                          <w:highlight w:val="black"/>
                        </w:rPr>
                        <w:t xml:space="preserve"> </w:t>
                      </w:r>
                      <w:r>
                        <w:rPr>
                          <w:color w:val="FFFFFF"/>
                          <w:w w:val="110"/>
                          <w:highlight w:val="black"/>
                        </w:rPr>
                        <w:t>Wednesday of each month 6pm</w:t>
                      </w:r>
                      <w:r>
                        <w:rPr>
                          <w:color w:val="FFFFFF"/>
                          <w:w w:val="110"/>
                        </w:rPr>
                        <w:t xml:space="preserve"> </w:t>
                      </w:r>
                      <w:r>
                        <w:rPr>
                          <w:color w:val="FFFFFF"/>
                          <w:w w:val="110"/>
                          <w:highlight w:val="black"/>
                        </w:rPr>
                        <w:t>Lodging Committee: 3</w:t>
                      </w:r>
                      <w:r>
                        <w:rPr>
                          <w:color w:val="FFFFFF"/>
                          <w:w w:val="110"/>
                          <w:position w:val="7"/>
                          <w:sz w:val="12"/>
                          <w:highlight w:val="black"/>
                        </w:rPr>
                        <w:t>rd</w:t>
                      </w:r>
                      <w:r>
                        <w:rPr>
                          <w:color w:val="FFFFFF"/>
                          <w:spacing w:val="40"/>
                          <w:w w:val="110"/>
                          <w:position w:val="7"/>
                          <w:sz w:val="12"/>
                          <w:highlight w:val="black"/>
                        </w:rPr>
                        <w:t xml:space="preserve"> </w:t>
                      </w:r>
                      <w:r>
                        <w:rPr>
                          <w:color w:val="FFFFFF"/>
                          <w:w w:val="110"/>
                          <w:highlight w:val="black"/>
                        </w:rPr>
                        <w:t>Wednesday of each month 2:30pm</w:t>
                      </w:r>
                    </w:p>
                    <w:p w14:paraId="45ADFF0C" w14:textId="77777777" w:rsidR="00116E27" w:rsidRDefault="00116E27" w:rsidP="00116E27">
                      <w:pPr>
                        <w:spacing w:before="2"/>
                        <w:ind w:left="231" w:right="231"/>
                        <w:jc w:val="center"/>
                        <w:rPr>
                          <w:color w:val="000000"/>
                        </w:rPr>
                      </w:pPr>
                      <w:r>
                        <w:rPr>
                          <w:color w:val="FFFFFF"/>
                          <w:w w:val="110"/>
                          <w:highlight w:val="black"/>
                        </w:rPr>
                        <w:t>Special Hearing March 6</w:t>
                      </w:r>
                      <w:r>
                        <w:rPr>
                          <w:color w:val="FFFFFF"/>
                          <w:w w:val="110"/>
                          <w:position w:val="7"/>
                          <w:sz w:val="12"/>
                          <w:highlight w:val="black"/>
                        </w:rPr>
                        <w:t>th</w:t>
                      </w:r>
                      <w:r>
                        <w:rPr>
                          <w:color w:val="FFFFFF"/>
                          <w:spacing w:val="27"/>
                          <w:w w:val="110"/>
                          <w:position w:val="7"/>
                          <w:sz w:val="12"/>
                          <w:highlight w:val="black"/>
                        </w:rPr>
                        <w:t xml:space="preserve"> </w:t>
                      </w:r>
                      <w:r>
                        <w:rPr>
                          <w:color w:val="FFFFFF"/>
                          <w:w w:val="110"/>
                          <w:highlight w:val="black"/>
                        </w:rPr>
                        <w:t>starting at 5:30pm P&amp;Z</w:t>
                      </w:r>
                      <w:r>
                        <w:rPr>
                          <w:color w:val="FFFFFF"/>
                          <w:spacing w:val="40"/>
                          <w:w w:val="110"/>
                          <w:highlight w:val="black"/>
                        </w:rPr>
                        <w:t xml:space="preserve"> </w:t>
                      </w:r>
                      <w:r>
                        <w:rPr>
                          <w:color w:val="FFFFFF"/>
                          <w:w w:val="110"/>
                          <w:highlight w:val="black"/>
                        </w:rPr>
                        <w:t>- Rezone Antlers North</w:t>
                      </w:r>
                      <w:r>
                        <w:rPr>
                          <w:color w:val="FFFFFF"/>
                          <w:w w:val="110"/>
                        </w:rPr>
                        <w:t xml:space="preserve"> </w:t>
                      </w:r>
                      <w:r>
                        <w:rPr>
                          <w:color w:val="FFFFFF"/>
                          <w:w w:val="110"/>
                          <w:highlight w:val="black"/>
                        </w:rPr>
                        <w:t>and Preliminary Plat of Blue Water Vista</w:t>
                      </w:r>
                    </w:p>
                  </w:txbxContent>
                </v:textbox>
                <w10:wrap type="topAndBottom" anchorx="page" anchory="page"/>
              </v:shape>
            </w:pict>
          </mc:Fallback>
        </mc:AlternateContent>
      </w:r>
      <w:r>
        <w:rPr>
          <w:noProof/>
        </w:rPr>
        <w:drawing>
          <wp:anchor distT="0" distB="0" distL="0" distR="0" simplePos="0" relativeHeight="251671552" behindDoc="1" locked="0" layoutInCell="1" allowOverlap="1" wp14:anchorId="211A5026" wp14:editId="5AEF7B6B">
            <wp:simplePos x="0" y="0"/>
            <wp:positionH relativeFrom="page">
              <wp:posOffset>204646</wp:posOffset>
            </wp:positionH>
            <wp:positionV relativeFrom="paragraph">
              <wp:posOffset>278820</wp:posOffset>
            </wp:positionV>
            <wp:extent cx="1550808" cy="1072896"/>
            <wp:effectExtent l="0" t="0" r="0" b="0"/>
            <wp:wrapTopAndBottom/>
            <wp:docPr id="28" name="Image 28" descr="A close-up of word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close-up of words "/>
                    <pic:cNvPicPr/>
                  </pic:nvPicPr>
                  <pic:blipFill>
                    <a:blip r:embed="rId30" cstate="print"/>
                    <a:stretch>
                      <a:fillRect/>
                    </a:stretch>
                  </pic:blipFill>
                  <pic:spPr>
                    <a:xfrm>
                      <a:off x="0" y="0"/>
                      <a:ext cx="1550808" cy="1072896"/>
                    </a:xfrm>
                    <a:prstGeom prst="rect">
                      <a:avLst/>
                    </a:prstGeom>
                  </pic:spPr>
                </pic:pic>
              </a:graphicData>
            </a:graphic>
          </wp:anchor>
        </w:drawing>
      </w:r>
    </w:p>
    <w:p w14:paraId="2CD4CF9B" w14:textId="05C79E27" w:rsidR="00116E27" w:rsidRDefault="00116E27" w:rsidP="00116E27">
      <w:pPr>
        <w:pStyle w:val="BodyText"/>
        <w:rPr>
          <w:sz w:val="20"/>
        </w:rPr>
      </w:pPr>
    </w:p>
    <w:p w14:paraId="7B2D3037" w14:textId="69D30F07" w:rsidR="00116E27" w:rsidRDefault="00116E27" w:rsidP="00116E27">
      <w:pPr>
        <w:pStyle w:val="BodyText"/>
        <w:rPr>
          <w:sz w:val="20"/>
        </w:rPr>
      </w:pPr>
    </w:p>
    <w:p w14:paraId="4D5F4D68" w14:textId="77777777" w:rsidR="00116E27" w:rsidRDefault="00116E27" w:rsidP="00116E27">
      <w:pPr>
        <w:pStyle w:val="Heading5"/>
        <w:shd w:val="clear" w:color="auto" w:fill="FFFFFF"/>
        <w:spacing w:before="0"/>
        <w:rPr>
          <w:rFonts w:ascii="Montserrat" w:hAnsi="Montserrat"/>
          <w:color w:val="555555"/>
          <w:sz w:val="36"/>
          <w:szCs w:val="36"/>
        </w:rPr>
      </w:pPr>
      <w:r>
        <w:rPr>
          <w:rFonts w:ascii="Montserrat" w:hAnsi="Montserrat"/>
          <w:b/>
          <w:bCs/>
          <w:color w:val="555555"/>
          <w:sz w:val="36"/>
          <w:szCs w:val="36"/>
        </w:rPr>
        <w:t>Date and Time</w:t>
      </w:r>
    </w:p>
    <w:p w14:paraId="5C295FB4" w14:textId="77777777" w:rsidR="00116E27" w:rsidRDefault="00116E27" w:rsidP="00116E27">
      <w:pPr>
        <w:pStyle w:val="NormalWeb"/>
        <w:shd w:val="clear" w:color="auto" w:fill="FFFFFF"/>
        <w:spacing w:before="0" w:beforeAutospacing="0"/>
        <w:rPr>
          <w:rFonts w:ascii="Montserrat" w:hAnsi="Montserrat"/>
          <w:color w:val="555555"/>
        </w:rPr>
      </w:pPr>
      <w:r>
        <w:rPr>
          <w:rFonts w:ascii="Montserrat" w:hAnsi="Montserrat"/>
          <w:color w:val="555555"/>
        </w:rPr>
        <w:t>Wednesday Mar 13, 2024 Friday Mar 15, 2024</w:t>
      </w:r>
    </w:p>
    <w:p w14:paraId="3A495CD3" w14:textId="77777777" w:rsidR="00116E27" w:rsidRDefault="00116E27" w:rsidP="00116E27">
      <w:pPr>
        <w:pStyle w:val="Heading5"/>
        <w:shd w:val="clear" w:color="auto" w:fill="FFFFFF"/>
        <w:spacing w:before="0"/>
        <w:rPr>
          <w:rFonts w:ascii="Montserrat" w:hAnsi="Montserrat"/>
          <w:color w:val="555555"/>
          <w:sz w:val="36"/>
          <w:szCs w:val="36"/>
        </w:rPr>
      </w:pPr>
      <w:r>
        <w:rPr>
          <w:rFonts w:ascii="Montserrat" w:hAnsi="Montserrat"/>
          <w:b/>
          <w:bCs/>
          <w:color w:val="555555"/>
          <w:sz w:val="36"/>
          <w:szCs w:val="36"/>
        </w:rPr>
        <w:t>Location</w:t>
      </w:r>
    </w:p>
    <w:p w14:paraId="2B7ADBBA" w14:textId="77777777" w:rsidR="00116E27" w:rsidRDefault="00116E27" w:rsidP="00116E27">
      <w:pPr>
        <w:pStyle w:val="NormalWeb"/>
        <w:shd w:val="clear" w:color="auto" w:fill="FFFFFF"/>
        <w:spacing w:before="0" w:beforeAutospacing="0"/>
        <w:rPr>
          <w:rFonts w:ascii="Montserrat" w:hAnsi="Montserrat"/>
          <w:color w:val="555555"/>
        </w:rPr>
      </w:pPr>
      <w:r>
        <w:rPr>
          <w:rFonts w:ascii="Montserrat" w:hAnsi="Montserrat"/>
          <w:color w:val="555555"/>
        </w:rPr>
        <w:t>Table Rock Lanes</w:t>
      </w:r>
      <w:r>
        <w:rPr>
          <w:rFonts w:ascii="Montserrat" w:hAnsi="Montserrat"/>
          <w:color w:val="555555"/>
        </w:rPr>
        <w:br/>
        <w:t>19711 MO-413</w:t>
      </w:r>
      <w:r>
        <w:rPr>
          <w:rFonts w:ascii="Montserrat" w:hAnsi="Montserrat"/>
          <w:color w:val="555555"/>
        </w:rPr>
        <w:br/>
        <w:t>Reeds Spring, MO, 65737</w:t>
      </w:r>
    </w:p>
    <w:p w14:paraId="234C3694" w14:textId="77777777" w:rsidR="00116E27" w:rsidRDefault="00116E27" w:rsidP="00116E27">
      <w:pPr>
        <w:pStyle w:val="Heading5"/>
        <w:shd w:val="clear" w:color="auto" w:fill="FFFFFF"/>
        <w:spacing w:before="0"/>
        <w:rPr>
          <w:rFonts w:ascii="Montserrat" w:hAnsi="Montserrat"/>
          <w:color w:val="555555"/>
          <w:sz w:val="36"/>
          <w:szCs w:val="36"/>
        </w:rPr>
      </w:pPr>
      <w:r>
        <w:rPr>
          <w:rFonts w:ascii="Montserrat" w:hAnsi="Montserrat"/>
          <w:b/>
          <w:bCs/>
          <w:color w:val="555555"/>
          <w:sz w:val="36"/>
          <w:szCs w:val="36"/>
        </w:rPr>
        <w:t>Fees/Admission</w:t>
      </w:r>
    </w:p>
    <w:p w14:paraId="3DD69499" w14:textId="00FE8BC8" w:rsidR="00116E27" w:rsidRDefault="00116E27" w:rsidP="00116E27">
      <w:pPr>
        <w:pStyle w:val="NormalWeb"/>
        <w:shd w:val="clear" w:color="auto" w:fill="FFFFFF"/>
        <w:spacing w:before="0" w:beforeAutospacing="0"/>
        <w:rPr>
          <w:rFonts w:ascii="Montserrat" w:hAnsi="Montserrat"/>
          <w:color w:val="555555"/>
        </w:rPr>
      </w:pPr>
      <w:r>
        <w:rPr>
          <w:rStyle w:val="gz-event-fees"/>
          <w:rFonts w:ascii="Montserrat" w:hAnsi="Montserrat"/>
          <w:color w:val="555555"/>
        </w:rPr>
        <w:t>$50 Family Package</w:t>
      </w:r>
      <w:r>
        <w:rPr>
          <w:rFonts w:ascii="Montserrat" w:hAnsi="Montserrat"/>
          <w:color w:val="555555"/>
        </w:rPr>
        <w:br/>
      </w:r>
      <w:r>
        <w:rPr>
          <w:rStyle w:val="gz-event-fees"/>
          <w:rFonts w:ascii="Montserrat" w:hAnsi="Montserrat"/>
          <w:color w:val="555555"/>
        </w:rPr>
        <w:t>1 Hour of Bowling</w:t>
      </w:r>
      <w:r>
        <w:rPr>
          <w:rFonts w:ascii="Montserrat" w:hAnsi="Montserrat"/>
          <w:color w:val="555555"/>
        </w:rPr>
        <w:br/>
      </w:r>
      <w:r>
        <w:rPr>
          <w:rStyle w:val="gz-event-fees"/>
          <w:rFonts w:ascii="Montserrat" w:hAnsi="Montserrat"/>
          <w:color w:val="555555"/>
        </w:rPr>
        <w:t>4 Shoe Rentals</w:t>
      </w:r>
      <w:r>
        <w:rPr>
          <w:rFonts w:ascii="Montserrat" w:hAnsi="Montserrat"/>
          <w:color w:val="555555"/>
        </w:rPr>
        <w:br/>
      </w:r>
      <w:r>
        <w:rPr>
          <w:rStyle w:val="gz-event-fees"/>
          <w:rFonts w:ascii="Montserrat" w:hAnsi="Montserrat"/>
          <w:color w:val="555555"/>
        </w:rPr>
        <w:t>1 Lg. Single Topping Pizza</w:t>
      </w:r>
      <w:r>
        <w:rPr>
          <w:rFonts w:ascii="Montserrat" w:hAnsi="Montserrat"/>
          <w:color w:val="555555"/>
        </w:rPr>
        <w:br/>
      </w:r>
      <w:r>
        <w:rPr>
          <w:rStyle w:val="gz-event-fees"/>
          <w:rFonts w:ascii="Montserrat" w:hAnsi="Montserrat"/>
          <w:color w:val="555555"/>
        </w:rPr>
        <w:t>1 Pitcher of Soda</w:t>
      </w:r>
      <w:r>
        <w:rPr>
          <w:rFonts w:ascii="Montserrat" w:hAnsi="Montserrat"/>
          <w:color w:val="555555"/>
        </w:rPr>
        <w:br/>
      </w:r>
      <w:r>
        <w:rPr>
          <w:rFonts w:ascii="Montserrat" w:hAnsi="Montserrat"/>
          <w:color w:val="555555"/>
        </w:rPr>
        <w:br/>
      </w:r>
      <w:r>
        <w:rPr>
          <w:rStyle w:val="gz-event-fees"/>
          <w:rFonts w:ascii="Montserrat" w:hAnsi="Montserrat"/>
          <w:color w:val="555555"/>
        </w:rPr>
        <w:t>Student Special</w:t>
      </w:r>
      <w:r>
        <w:rPr>
          <w:rFonts w:ascii="Montserrat" w:hAnsi="Montserrat"/>
          <w:color w:val="555555"/>
        </w:rPr>
        <w:br/>
      </w:r>
      <w:r>
        <w:rPr>
          <w:rStyle w:val="gz-event-fees"/>
          <w:rFonts w:ascii="Montserrat" w:hAnsi="Montserrat"/>
          <w:color w:val="555555"/>
        </w:rPr>
        <w:t>Buy one game, get one free!</w:t>
      </w:r>
      <w:r>
        <w:rPr>
          <w:rFonts w:ascii="Montserrat" w:hAnsi="Montserrat"/>
          <w:color w:val="555555"/>
        </w:rPr>
        <w:br/>
      </w:r>
      <w:r>
        <w:rPr>
          <w:rStyle w:val="gz-event-fees"/>
          <w:rFonts w:ascii="Montserrat" w:hAnsi="Montserrat"/>
          <w:color w:val="555555"/>
        </w:rPr>
        <w:t>*Shoe Rental not included.</w:t>
      </w:r>
    </w:p>
    <w:p w14:paraId="6C0F7A56" w14:textId="77777777" w:rsidR="00116E27" w:rsidRDefault="00116E27" w:rsidP="00116E27">
      <w:pPr>
        <w:pStyle w:val="Heading5"/>
        <w:shd w:val="clear" w:color="auto" w:fill="FFFFFF"/>
        <w:spacing w:before="0"/>
        <w:rPr>
          <w:rFonts w:ascii="Montserrat" w:hAnsi="Montserrat"/>
          <w:color w:val="555555"/>
          <w:sz w:val="36"/>
          <w:szCs w:val="36"/>
        </w:rPr>
      </w:pPr>
      <w:r>
        <w:rPr>
          <w:rFonts w:ascii="Montserrat" w:hAnsi="Montserrat"/>
          <w:b/>
          <w:bCs/>
          <w:color w:val="555555"/>
          <w:sz w:val="36"/>
          <w:szCs w:val="36"/>
        </w:rPr>
        <w:t>Contact Information</w:t>
      </w:r>
    </w:p>
    <w:p w14:paraId="28D51D65" w14:textId="77777777" w:rsidR="00116E27" w:rsidRDefault="00116E27" w:rsidP="00116E27">
      <w:pPr>
        <w:pStyle w:val="NormalWeb"/>
        <w:shd w:val="clear" w:color="auto" w:fill="FFFFFF"/>
        <w:spacing w:before="0" w:beforeAutospacing="0"/>
        <w:rPr>
          <w:rFonts w:ascii="Montserrat" w:hAnsi="Montserrat"/>
          <w:color w:val="555555"/>
        </w:rPr>
      </w:pPr>
      <w:r>
        <w:rPr>
          <w:rFonts w:ascii="Montserrat" w:hAnsi="Montserrat"/>
          <w:color w:val="555555"/>
        </w:rPr>
        <w:t>417-272-0028</w:t>
      </w:r>
      <w:r>
        <w:rPr>
          <w:rFonts w:ascii="Montserrat" w:hAnsi="Montserrat"/>
          <w:color w:val="555555"/>
        </w:rPr>
        <w:br/>
      </w:r>
      <w:hyperlink r:id="rId31" w:tooltip="send an email to tablerocklanes@gmail.com with questions or to request additional information" w:history="1">
        <w:r>
          <w:rPr>
            <w:rStyle w:val="Hyperlink"/>
            <w:rFonts w:ascii="Montserrat" w:hAnsi="Montserrat"/>
            <w:color w:val="00A1DD"/>
          </w:rPr>
          <w:t>Send Email</w:t>
        </w:r>
      </w:hyperlink>
    </w:p>
    <w:p w14:paraId="0D1061BB" w14:textId="77777777" w:rsidR="00116E27" w:rsidRDefault="00116E27" w:rsidP="00116E27">
      <w:pPr>
        <w:pStyle w:val="z-BottomofForm"/>
      </w:pPr>
      <w:r>
        <w:t>Bottom of Form</w:t>
      </w:r>
    </w:p>
    <w:p w14:paraId="4881F150" w14:textId="77777777" w:rsidR="00116E27" w:rsidRDefault="00116E27" w:rsidP="00116E27">
      <w:pPr>
        <w:pStyle w:val="Heading3"/>
        <w:shd w:val="clear" w:color="auto" w:fill="FFFFFF"/>
        <w:rPr>
          <w:rFonts w:ascii="Montserrat" w:hAnsi="Montserrat"/>
          <w:b/>
          <w:bCs/>
          <w:color w:val="555555"/>
          <w:sz w:val="48"/>
          <w:szCs w:val="48"/>
        </w:rPr>
      </w:pPr>
      <w:r>
        <w:rPr>
          <w:rFonts w:ascii="Montserrat" w:hAnsi="Montserrat"/>
          <w:b/>
          <w:bCs/>
          <w:color w:val="555555"/>
          <w:sz w:val="48"/>
          <w:szCs w:val="48"/>
        </w:rPr>
        <w:t>Description</w:t>
      </w:r>
    </w:p>
    <w:p w14:paraId="3C13749C" w14:textId="1A7F2C0E" w:rsidR="00116E27" w:rsidRDefault="00116E27" w:rsidP="00116E27">
      <w:pPr>
        <w:pStyle w:val="NormalWeb"/>
        <w:shd w:val="clear" w:color="auto" w:fill="FFFFFF"/>
        <w:rPr>
          <w:rFonts w:ascii="Montserrat" w:hAnsi="Montserrat"/>
          <w:color w:val="555555"/>
        </w:rPr>
      </w:pPr>
      <w:r>
        <w:rPr>
          <w:rFonts w:ascii="Montserrat" w:hAnsi="Montserrat"/>
          <w:color w:val="555555"/>
        </w:rPr>
        <w:t>Happy Spring Break from Table Rock Lanes! Come enjoy this well-deserved break with us on March 13-15, from 11:00a.m. - 5:00 p.m., for some fun specials! For students, we are offering BOGO Bowling! Buy one game, get one game free. Shoe rental not included. For families, we are offering 1 hour of bowling, 4 shoe rentals, 1 large single topping pizza, and 1 pitcher of soda for $50!</w:t>
      </w:r>
      <w:r>
        <w:rPr>
          <w:rFonts w:ascii="Montserrat" w:hAnsi="Montserrat"/>
          <w:color w:val="555555"/>
        </w:rPr>
        <w:br/>
        <w:t>Specials cannot be combined. </w:t>
      </w:r>
    </w:p>
    <w:p w14:paraId="18BF714C" w14:textId="096C04DB" w:rsidR="00116E27" w:rsidRPr="00147CDA" w:rsidRDefault="00116E27" w:rsidP="00116E27">
      <w:pPr>
        <w:pStyle w:val="BodyText"/>
        <w:spacing w:before="159"/>
        <w:rPr>
          <w:sz w:val="24"/>
          <w:szCs w:val="24"/>
        </w:rPr>
      </w:pPr>
    </w:p>
    <w:p w14:paraId="6F972F19" w14:textId="675AB5E4" w:rsidR="00197602" w:rsidRDefault="00147CDA" w:rsidP="00B97E24">
      <w:pPr>
        <w:pStyle w:val="ObjectAnchor"/>
      </w:pPr>
      <w:r w:rsidRPr="00147CDA">
        <w:rPr>
          <w:rFonts w:ascii="Montserrat" w:hAnsi="Montserrat"/>
          <w:color w:val="555555"/>
          <w:sz w:val="24"/>
          <w:szCs w:val="24"/>
          <w:shd w:val="clear" w:color="auto" w:fill="FFFFFF"/>
        </w:rPr>
        <w:t>It's time to dust off your bowling shoes! Join us on March 29, 2024, to kick off the beginning of our Friday Night League! Joining a league is a great opportunity to try something new, get back into an old hobby, meet new people, and have fun. This will be a mixed recreational league consisting of 4-person teams that will run for 8-weeks. Sign-ups are now open; please call or email us to secure your spot</w:t>
      </w:r>
      <w:r>
        <w:rPr>
          <w:rFonts w:ascii="Montserrat" w:hAnsi="Montserrat"/>
          <w:color w:val="555555"/>
          <w:shd w:val="clear" w:color="auto" w:fill="FFFFFF"/>
        </w:rPr>
        <w:t>!</w:t>
      </w:r>
    </w:p>
    <w:p w14:paraId="562BAB6F" w14:textId="1FB314B1" w:rsidR="00116E27" w:rsidRDefault="00116E27" w:rsidP="00B97E24">
      <w:pPr>
        <w:pStyle w:val="ObjectAnchor"/>
      </w:pPr>
    </w:p>
    <w:p w14:paraId="342D8E43" w14:textId="77777777" w:rsidR="00116E27" w:rsidRDefault="00116E27">
      <w:pPr>
        <w:spacing w:before="0" w:after="160"/>
        <w:rPr>
          <w:rFonts w:ascii="AvenirNext LT Pro Light"/>
          <w:noProof/>
          <w:sz w:val="10"/>
        </w:rPr>
      </w:pPr>
      <w:r>
        <w:br w:type="page"/>
      </w:r>
    </w:p>
    <w:p w14:paraId="388349CD" w14:textId="77777777" w:rsidR="00116E27" w:rsidRDefault="00116E27" w:rsidP="00B97E24">
      <w:pPr>
        <w:pStyle w:val="ObjectAnchor"/>
      </w:pPr>
    </w:p>
    <w:p w14:paraId="62643910" w14:textId="77777777" w:rsidR="00116E27" w:rsidRPr="00116E27" w:rsidRDefault="00116E27" w:rsidP="00116E27"/>
    <w:p w14:paraId="7DAC2457" w14:textId="77777777" w:rsidR="00116E27" w:rsidRDefault="00116E27" w:rsidP="00116E27">
      <w:pPr>
        <w:rPr>
          <w:rFonts w:ascii="AvenirNext LT Pro Light"/>
          <w:noProof/>
          <w:sz w:val="10"/>
        </w:rPr>
      </w:pPr>
    </w:p>
    <w:p w14:paraId="466C2767" w14:textId="77777777" w:rsidR="00116E27" w:rsidRDefault="00116E27" w:rsidP="00116E27">
      <w:pPr>
        <w:pStyle w:val="Heading5"/>
        <w:shd w:val="clear" w:color="auto" w:fill="FFFFFF"/>
        <w:rPr>
          <w:rFonts w:ascii="Montserrat" w:hAnsi="Montserrat"/>
          <w:color w:val="555555"/>
          <w:sz w:val="36"/>
          <w:szCs w:val="36"/>
        </w:rPr>
      </w:pPr>
      <w:r>
        <w:rPr>
          <w:rFonts w:ascii="Montserrat" w:hAnsi="Montserrat"/>
          <w:b/>
          <w:bCs/>
          <w:color w:val="555555"/>
          <w:sz w:val="36"/>
          <w:szCs w:val="36"/>
        </w:rPr>
        <w:t>Date and Time</w:t>
      </w:r>
    </w:p>
    <w:p w14:paraId="3E3064F9" w14:textId="77777777" w:rsidR="00116E27" w:rsidRDefault="00116E27" w:rsidP="00116E27">
      <w:pPr>
        <w:pStyle w:val="NormalWeb"/>
        <w:shd w:val="clear" w:color="auto" w:fill="FFFFFF"/>
        <w:rPr>
          <w:rFonts w:ascii="Montserrat" w:hAnsi="Montserrat"/>
          <w:color w:val="555555"/>
        </w:rPr>
      </w:pPr>
      <w:r>
        <w:rPr>
          <w:rFonts w:ascii="Montserrat" w:hAnsi="Montserrat"/>
          <w:color w:val="555555"/>
        </w:rPr>
        <w:t>Thursday Mar 28, 2024 Saturday Mar 30, 2024</w:t>
      </w:r>
    </w:p>
    <w:p w14:paraId="619E7407" w14:textId="77777777" w:rsidR="00116E27" w:rsidRDefault="00116E27" w:rsidP="00116E27">
      <w:pPr>
        <w:pStyle w:val="Heading5"/>
        <w:shd w:val="clear" w:color="auto" w:fill="FFFFFF"/>
        <w:rPr>
          <w:rFonts w:ascii="Montserrat" w:hAnsi="Montserrat"/>
          <w:color w:val="555555"/>
          <w:sz w:val="36"/>
          <w:szCs w:val="36"/>
        </w:rPr>
      </w:pPr>
      <w:r>
        <w:rPr>
          <w:rFonts w:ascii="Montserrat" w:hAnsi="Montserrat"/>
          <w:b/>
          <w:bCs/>
          <w:color w:val="555555"/>
          <w:sz w:val="36"/>
          <w:szCs w:val="36"/>
        </w:rPr>
        <w:t>Location</w:t>
      </w:r>
    </w:p>
    <w:p w14:paraId="16D62D00" w14:textId="77777777" w:rsidR="00116E27" w:rsidRDefault="00116E27" w:rsidP="00116E27">
      <w:pPr>
        <w:pStyle w:val="NormalWeb"/>
        <w:shd w:val="clear" w:color="auto" w:fill="FFFFFF"/>
        <w:rPr>
          <w:rFonts w:ascii="Montserrat" w:hAnsi="Montserrat"/>
          <w:color w:val="555555"/>
        </w:rPr>
      </w:pPr>
      <w:r>
        <w:rPr>
          <w:rFonts w:ascii="Montserrat" w:hAnsi="Montserrat"/>
          <w:color w:val="555555"/>
        </w:rPr>
        <w:t>Claybough Plaza Mall</w:t>
      </w:r>
      <w:r>
        <w:rPr>
          <w:rFonts w:ascii="Montserrat" w:hAnsi="Montserrat"/>
          <w:color w:val="555555"/>
        </w:rPr>
        <w:br/>
        <w:t>Highway 76 &amp; 13</w:t>
      </w:r>
      <w:r>
        <w:rPr>
          <w:rFonts w:ascii="Montserrat" w:hAnsi="Montserrat"/>
          <w:color w:val="555555"/>
        </w:rPr>
        <w:br/>
        <w:t>Branson West</w:t>
      </w:r>
    </w:p>
    <w:p w14:paraId="31892787" w14:textId="77777777" w:rsidR="00116E27" w:rsidRDefault="00116E27" w:rsidP="00116E27">
      <w:pPr>
        <w:pStyle w:val="Heading5"/>
        <w:shd w:val="clear" w:color="auto" w:fill="FFFFFF"/>
        <w:rPr>
          <w:rFonts w:ascii="Montserrat" w:hAnsi="Montserrat"/>
          <w:color w:val="555555"/>
          <w:sz w:val="36"/>
          <w:szCs w:val="36"/>
        </w:rPr>
      </w:pPr>
      <w:r>
        <w:rPr>
          <w:rFonts w:ascii="Montserrat" w:hAnsi="Montserrat"/>
          <w:b/>
          <w:bCs/>
          <w:color w:val="555555"/>
          <w:sz w:val="36"/>
          <w:szCs w:val="36"/>
        </w:rPr>
        <w:t>Fees/Admission</w:t>
      </w:r>
    </w:p>
    <w:p w14:paraId="75BE274D" w14:textId="77777777" w:rsidR="00116E27" w:rsidRDefault="00116E27" w:rsidP="00116E27">
      <w:pPr>
        <w:pStyle w:val="NormalWeb"/>
        <w:shd w:val="clear" w:color="auto" w:fill="FFFFFF"/>
        <w:rPr>
          <w:rFonts w:ascii="Montserrat" w:hAnsi="Montserrat"/>
          <w:color w:val="555555"/>
        </w:rPr>
      </w:pPr>
      <w:r>
        <w:rPr>
          <w:rStyle w:val="gz-event-fees"/>
          <w:rFonts w:ascii="Montserrat" w:hAnsi="Montserrat"/>
          <w:color w:val="555555"/>
        </w:rPr>
        <w:t>Free to Public</w:t>
      </w:r>
    </w:p>
    <w:p w14:paraId="1AF6BD32" w14:textId="77777777" w:rsidR="00116E27" w:rsidRDefault="00116E27" w:rsidP="00116E27">
      <w:pPr>
        <w:pStyle w:val="Heading5"/>
        <w:shd w:val="clear" w:color="auto" w:fill="FFFFFF"/>
        <w:rPr>
          <w:rFonts w:ascii="Montserrat" w:hAnsi="Montserrat"/>
          <w:color w:val="555555"/>
          <w:sz w:val="36"/>
          <w:szCs w:val="36"/>
        </w:rPr>
      </w:pPr>
      <w:r>
        <w:rPr>
          <w:rFonts w:ascii="Montserrat" w:hAnsi="Montserrat"/>
          <w:b/>
          <w:bCs/>
          <w:color w:val="555555"/>
          <w:sz w:val="36"/>
          <w:szCs w:val="36"/>
        </w:rPr>
        <w:t>Website</w:t>
      </w:r>
    </w:p>
    <w:p w14:paraId="06C4E356" w14:textId="77777777" w:rsidR="00116E27" w:rsidRDefault="00000000" w:rsidP="00116E27">
      <w:pPr>
        <w:pStyle w:val="NormalWeb"/>
        <w:shd w:val="clear" w:color="auto" w:fill="FFFFFF"/>
        <w:rPr>
          <w:rFonts w:ascii="Montserrat" w:hAnsi="Montserrat"/>
          <w:color w:val="555555"/>
        </w:rPr>
      </w:pPr>
      <w:hyperlink r:id="rId32" w:tgtFrame="_blank" w:history="1">
        <w:r w:rsidR="00116E27">
          <w:rPr>
            <w:rStyle w:val="Hyperlink"/>
            <w:rFonts w:ascii="Montserrat" w:hAnsi="Montserrat"/>
            <w:color w:val="00A1DD"/>
          </w:rPr>
          <w:t>http://tablerockartgallery.com</w:t>
        </w:r>
      </w:hyperlink>
    </w:p>
    <w:p w14:paraId="4A52083F" w14:textId="77777777" w:rsidR="00116E27" w:rsidRDefault="00116E27" w:rsidP="00116E27">
      <w:pPr>
        <w:pStyle w:val="Heading5"/>
        <w:shd w:val="clear" w:color="auto" w:fill="FFFFFF"/>
        <w:rPr>
          <w:rFonts w:ascii="Montserrat" w:hAnsi="Montserrat"/>
          <w:color w:val="555555"/>
          <w:sz w:val="36"/>
          <w:szCs w:val="36"/>
        </w:rPr>
      </w:pPr>
      <w:r>
        <w:rPr>
          <w:rFonts w:ascii="Montserrat" w:hAnsi="Montserrat"/>
          <w:b/>
          <w:bCs/>
          <w:color w:val="555555"/>
          <w:sz w:val="36"/>
          <w:szCs w:val="36"/>
        </w:rPr>
        <w:t>Contact Information</w:t>
      </w:r>
    </w:p>
    <w:p w14:paraId="481346F5" w14:textId="77777777" w:rsidR="00116E27" w:rsidRDefault="00116E27" w:rsidP="00116E27">
      <w:pPr>
        <w:pStyle w:val="NormalWeb"/>
        <w:shd w:val="clear" w:color="auto" w:fill="FFFFFF"/>
        <w:rPr>
          <w:rFonts w:ascii="Montserrat" w:hAnsi="Montserrat"/>
          <w:color w:val="555555"/>
        </w:rPr>
      </w:pPr>
      <w:r>
        <w:rPr>
          <w:rFonts w:ascii="Montserrat" w:hAnsi="Montserrat"/>
          <w:color w:val="555555"/>
        </w:rPr>
        <w:t>417-739-5829</w:t>
      </w:r>
      <w:r>
        <w:rPr>
          <w:rFonts w:ascii="Montserrat" w:hAnsi="Montserrat"/>
          <w:color w:val="555555"/>
        </w:rPr>
        <w:br/>
      </w:r>
      <w:hyperlink r:id="rId33" w:tooltip="send an email to tablerockartgallery@gmail.com with questions or to request additional information" w:history="1">
        <w:r>
          <w:rPr>
            <w:rStyle w:val="Hyperlink"/>
            <w:rFonts w:ascii="Montserrat" w:hAnsi="Montserrat"/>
            <w:color w:val="00A1DD"/>
          </w:rPr>
          <w:t>Send Email</w:t>
        </w:r>
      </w:hyperlink>
    </w:p>
    <w:p w14:paraId="2695F853" w14:textId="77777777" w:rsidR="00116E27" w:rsidRDefault="00116E27" w:rsidP="00116E27">
      <w:pPr>
        <w:shd w:val="clear" w:color="auto" w:fill="FFFFFF"/>
        <w:rPr>
          <w:rFonts w:ascii="Montserrat" w:hAnsi="Montserrat"/>
          <w:color w:val="555555"/>
        </w:rPr>
      </w:pPr>
      <w:r>
        <w:rPr>
          <w:rStyle w:val="gz-img-placeholder"/>
          <w:rFonts w:ascii="Montserrat" w:hAnsi="Montserrat"/>
          <w:b/>
          <w:bCs/>
          <w:color w:val="555555"/>
        </w:rPr>
        <w:t>Childrens Art Show</w:t>
      </w:r>
    </w:p>
    <w:p w14:paraId="62646164" w14:textId="77777777" w:rsidR="00116E27" w:rsidRDefault="00116E27" w:rsidP="00116E27">
      <w:pPr>
        <w:pStyle w:val="z-TopofForm"/>
      </w:pPr>
      <w:r>
        <w:t>Top of Form</w:t>
      </w:r>
    </w:p>
    <w:p w14:paraId="534CB42D" w14:textId="77777777" w:rsidR="00116E27" w:rsidRDefault="00116E27" w:rsidP="00116E27">
      <w:pPr>
        <w:pStyle w:val="z-BottomofForm"/>
      </w:pPr>
      <w:r>
        <w:t>Bottom of Form</w:t>
      </w:r>
    </w:p>
    <w:p w14:paraId="40A913F0" w14:textId="77777777" w:rsidR="00116E27" w:rsidRDefault="00116E27" w:rsidP="00116E27">
      <w:pPr>
        <w:pStyle w:val="Heading3"/>
        <w:shd w:val="clear" w:color="auto" w:fill="FFFFFF"/>
        <w:rPr>
          <w:rFonts w:ascii="Montserrat" w:hAnsi="Montserrat"/>
          <w:b/>
          <w:bCs/>
          <w:color w:val="555555"/>
          <w:sz w:val="48"/>
          <w:szCs w:val="48"/>
        </w:rPr>
      </w:pPr>
      <w:r>
        <w:rPr>
          <w:rFonts w:ascii="Montserrat" w:hAnsi="Montserrat"/>
          <w:b/>
          <w:bCs/>
          <w:color w:val="555555"/>
          <w:sz w:val="48"/>
          <w:szCs w:val="48"/>
        </w:rPr>
        <w:t>Description</w:t>
      </w:r>
    </w:p>
    <w:p w14:paraId="316EC61D" w14:textId="77777777" w:rsidR="00116E27" w:rsidRDefault="00116E27" w:rsidP="00116E27">
      <w:pPr>
        <w:pStyle w:val="NormalWeb"/>
        <w:shd w:val="clear" w:color="auto" w:fill="FFFFFF"/>
        <w:rPr>
          <w:rFonts w:ascii="Montserrat" w:hAnsi="Montserrat"/>
          <w:color w:val="555555"/>
        </w:rPr>
      </w:pPr>
      <w:r>
        <w:rPr>
          <w:rFonts w:ascii="Montserrat" w:hAnsi="Montserrat"/>
          <w:color w:val="555555"/>
        </w:rPr>
        <w:t>The Table Rock Art Guild will host its 40th annual Children's Art Show March 28th through the 30th in the Table Rock Art Gallery next door to Donnie’s Diner in Claybough Plaza Mall in Branson West. The doors open at 10:00 am and close at 4:00 pm. Saturday March 30th is party day with crafts and refreshments.</w:t>
      </w:r>
      <w:r>
        <w:rPr>
          <w:rFonts w:ascii="Montserrat" w:hAnsi="Montserrat"/>
          <w:color w:val="555555"/>
        </w:rPr>
        <w:br/>
      </w:r>
      <w:r>
        <w:rPr>
          <w:rFonts w:ascii="Montserrat" w:hAnsi="Montserrat"/>
          <w:color w:val="555555"/>
        </w:rPr>
        <w:br/>
        <w:t>Eleven Stone and Taney County area schools will be represented, with 192 terrific pieces of artwork being displayed by students in grades 1-6. The student’s artwork is chosen by the art teachers from the participating schools. The Table Rock Art Guild members then pick up the artwork, mat and hang the art in the Gallery.</w:t>
      </w:r>
      <w:r>
        <w:rPr>
          <w:rFonts w:ascii="Montserrat" w:hAnsi="Montserrat"/>
          <w:color w:val="555555"/>
        </w:rPr>
        <w:br/>
      </w:r>
      <w:r>
        <w:rPr>
          <w:rFonts w:ascii="Montserrat" w:hAnsi="Montserrat"/>
          <w:color w:val="555555"/>
        </w:rPr>
        <w:br/>
        <w:t>One of the purposes of The Table Rock Art Guild is to promote the advancement of art in the local area. The Children's Art show is one of the ways the Guild fulfills this purpose.</w:t>
      </w:r>
    </w:p>
    <w:p w14:paraId="11E3B76E" w14:textId="08C126FA" w:rsidR="00116E27" w:rsidRDefault="00116E27" w:rsidP="00116E27"/>
    <w:p w14:paraId="7500FF30" w14:textId="77777777" w:rsidR="00116E27" w:rsidRDefault="00116E27">
      <w:pPr>
        <w:spacing w:before="0" w:after="160"/>
      </w:pPr>
      <w:r>
        <w:br w:type="page"/>
      </w:r>
    </w:p>
    <w:p w14:paraId="59599DBA" w14:textId="77777777" w:rsidR="00116E27" w:rsidRDefault="00116E27" w:rsidP="00116E27">
      <w:pPr>
        <w:pStyle w:val="Heading5"/>
        <w:shd w:val="clear" w:color="auto" w:fill="FFFFFF"/>
        <w:rPr>
          <w:rFonts w:ascii="Montserrat" w:hAnsi="Montserrat"/>
          <w:color w:val="555555"/>
          <w:sz w:val="36"/>
          <w:szCs w:val="36"/>
        </w:rPr>
      </w:pPr>
      <w:r>
        <w:rPr>
          <w:rFonts w:ascii="Montserrat" w:hAnsi="Montserrat"/>
          <w:b/>
          <w:bCs/>
          <w:color w:val="555555"/>
          <w:sz w:val="36"/>
          <w:szCs w:val="36"/>
        </w:rPr>
        <w:lastRenderedPageBreak/>
        <w:t>Date and Time</w:t>
      </w:r>
    </w:p>
    <w:p w14:paraId="5E04BC57" w14:textId="77777777" w:rsidR="00116E27" w:rsidRDefault="00116E27" w:rsidP="00116E27">
      <w:pPr>
        <w:pStyle w:val="NormalWeb"/>
        <w:shd w:val="clear" w:color="auto" w:fill="FFFFFF"/>
        <w:rPr>
          <w:rFonts w:ascii="Montserrat" w:hAnsi="Montserrat"/>
          <w:color w:val="555555"/>
        </w:rPr>
      </w:pPr>
      <w:r>
        <w:rPr>
          <w:rFonts w:ascii="Montserrat" w:hAnsi="Montserrat"/>
          <w:color w:val="555555"/>
        </w:rPr>
        <w:t>Friday Mar 29, 2024</w:t>
      </w:r>
      <w:r>
        <w:rPr>
          <w:rFonts w:ascii="Montserrat" w:hAnsi="Montserrat"/>
          <w:color w:val="555555"/>
        </w:rPr>
        <w:br/>
      </w:r>
      <w:r>
        <w:rPr>
          <w:rStyle w:val="gz-details-time"/>
          <w:rFonts w:ascii="Montserrat" w:hAnsi="Montserrat"/>
          <w:color w:val="555555"/>
        </w:rPr>
        <w:t>11:00 AM - 12:00 PM CDT</w:t>
      </w:r>
    </w:p>
    <w:p w14:paraId="76BA3DC1" w14:textId="77777777" w:rsidR="00116E27" w:rsidRDefault="00116E27" w:rsidP="00116E27">
      <w:pPr>
        <w:pStyle w:val="Heading5"/>
        <w:shd w:val="clear" w:color="auto" w:fill="FFFFFF"/>
        <w:rPr>
          <w:rFonts w:ascii="Montserrat" w:hAnsi="Montserrat"/>
          <w:color w:val="555555"/>
          <w:sz w:val="36"/>
          <w:szCs w:val="36"/>
        </w:rPr>
      </w:pPr>
      <w:r>
        <w:rPr>
          <w:rFonts w:ascii="Montserrat" w:hAnsi="Montserrat"/>
          <w:b/>
          <w:bCs/>
          <w:color w:val="555555"/>
          <w:sz w:val="36"/>
          <w:szCs w:val="36"/>
        </w:rPr>
        <w:t>Location</w:t>
      </w:r>
    </w:p>
    <w:p w14:paraId="61E00162" w14:textId="77777777" w:rsidR="00116E27" w:rsidRDefault="00116E27" w:rsidP="00116E27">
      <w:pPr>
        <w:pStyle w:val="NormalWeb"/>
        <w:shd w:val="clear" w:color="auto" w:fill="FFFFFF"/>
        <w:rPr>
          <w:rFonts w:ascii="Montserrat" w:hAnsi="Montserrat"/>
          <w:color w:val="555555"/>
        </w:rPr>
      </w:pPr>
      <w:r>
        <w:rPr>
          <w:rFonts w:ascii="Montserrat" w:hAnsi="Montserrat"/>
          <w:color w:val="555555"/>
        </w:rPr>
        <w:t>96 Myrtle Lane</w:t>
      </w:r>
      <w:r>
        <w:rPr>
          <w:rFonts w:ascii="Montserrat" w:hAnsi="Montserrat"/>
          <w:color w:val="555555"/>
        </w:rPr>
        <w:br/>
        <w:t>Branson, MO 65616</w:t>
      </w:r>
    </w:p>
    <w:p w14:paraId="69A1F892" w14:textId="77777777" w:rsidR="00116E27" w:rsidRDefault="00116E27" w:rsidP="00116E27">
      <w:pPr>
        <w:pStyle w:val="Heading5"/>
        <w:shd w:val="clear" w:color="auto" w:fill="FFFFFF"/>
        <w:rPr>
          <w:rFonts w:ascii="Montserrat" w:hAnsi="Montserrat"/>
          <w:color w:val="555555"/>
          <w:sz w:val="36"/>
          <w:szCs w:val="36"/>
        </w:rPr>
      </w:pPr>
      <w:r>
        <w:rPr>
          <w:rFonts w:ascii="Montserrat" w:hAnsi="Montserrat"/>
          <w:b/>
          <w:bCs/>
          <w:color w:val="555555"/>
          <w:sz w:val="36"/>
          <w:szCs w:val="36"/>
        </w:rPr>
        <w:t>Contact Information</w:t>
      </w:r>
    </w:p>
    <w:p w14:paraId="05C9EF6E" w14:textId="77777777" w:rsidR="00116E27" w:rsidRDefault="00116E27" w:rsidP="00116E27">
      <w:pPr>
        <w:pStyle w:val="NormalWeb"/>
        <w:shd w:val="clear" w:color="auto" w:fill="FFFFFF"/>
        <w:rPr>
          <w:rFonts w:ascii="Montserrat" w:hAnsi="Montserrat"/>
          <w:color w:val="555555"/>
        </w:rPr>
      </w:pPr>
      <w:r>
        <w:rPr>
          <w:rFonts w:ascii="Montserrat" w:hAnsi="Montserrat"/>
          <w:color w:val="555555"/>
        </w:rPr>
        <w:t>Lynne Harman</w:t>
      </w:r>
      <w:r>
        <w:rPr>
          <w:rFonts w:ascii="Montserrat" w:hAnsi="Montserrat"/>
          <w:color w:val="555555"/>
        </w:rPr>
        <w:br/>
      </w:r>
      <w:hyperlink r:id="rId34" w:tooltip="send an email to lharman@visittablerocklake.com with questions or to request additional information" w:history="1">
        <w:r>
          <w:rPr>
            <w:rStyle w:val="Hyperlink"/>
            <w:rFonts w:ascii="Montserrat" w:hAnsi="Montserrat"/>
            <w:color w:val="00A1DD"/>
          </w:rPr>
          <w:t>Send Email</w:t>
        </w:r>
      </w:hyperlink>
    </w:p>
    <w:p w14:paraId="2EF30223" w14:textId="77777777" w:rsidR="00116E27" w:rsidRDefault="00116E27" w:rsidP="00116E27">
      <w:pPr>
        <w:shd w:val="clear" w:color="auto" w:fill="FFFFFF"/>
        <w:rPr>
          <w:rFonts w:ascii="Montserrat" w:hAnsi="Montserrat"/>
          <w:color w:val="555555"/>
        </w:rPr>
      </w:pPr>
      <w:r>
        <w:rPr>
          <w:rStyle w:val="gz-img-placeholder"/>
          <w:rFonts w:ascii="Montserrat" w:hAnsi="Montserrat"/>
          <w:b/>
          <w:bCs/>
          <w:color w:val="555555"/>
        </w:rPr>
        <w:t>Ribbon Cutting for Silver Cove Resort...</w:t>
      </w:r>
    </w:p>
    <w:p w14:paraId="3BA5D4E1" w14:textId="77777777" w:rsidR="00116E27" w:rsidRDefault="00116E27" w:rsidP="00116E27">
      <w:pPr>
        <w:pStyle w:val="z-TopofForm"/>
      </w:pPr>
      <w:r>
        <w:t>Top of Form</w:t>
      </w:r>
    </w:p>
    <w:p w14:paraId="4FF286FA" w14:textId="77777777" w:rsidR="00116E27" w:rsidRDefault="00116E27" w:rsidP="00116E27">
      <w:pPr>
        <w:pStyle w:val="z-BottomofForm"/>
      </w:pPr>
      <w:r>
        <w:t>Bottom of Form</w:t>
      </w:r>
    </w:p>
    <w:p w14:paraId="2630FEA9" w14:textId="77777777" w:rsidR="00116E27" w:rsidRDefault="00116E27" w:rsidP="00116E27">
      <w:pPr>
        <w:pStyle w:val="Heading3"/>
        <w:shd w:val="clear" w:color="auto" w:fill="FFFFFF"/>
        <w:rPr>
          <w:rFonts w:ascii="Montserrat" w:hAnsi="Montserrat"/>
          <w:b/>
          <w:bCs/>
          <w:color w:val="555555"/>
          <w:sz w:val="48"/>
          <w:szCs w:val="48"/>
        </w:rPr>
      </w:pPr>
      <w:r>
        <w:rPr>
          <w:rFonts w:ascii="Montserrat" w:hAnsi="Montserrat"/>
          <w:b/>
          <w:bCs/>
          <w:color w:val="555555"/>
          <w:sz w:val="48"/>
          <w:szCs w:val="48"/>
        </w:rPr>
        <w:t>Description</w:t>
      </w:r>
    </w:p>
    <w:p w14:paraId="40A66B11" w14:textId="7B1314AD" w:rsidR="00116E27" w:rsidRDefault="00C02C68" w:rsidP="00116E27">
      <w:pPr>
        <w:pStyle w:val="NormalWeb"/>
        <w:shd w:val="clear" w:color="auto" w:fill="FFFFFF"/>
        <w:rPr>
          <w:rFonts w:ascii="Montserrat" w:hAnsi="Montserrat"/>
          <w:color w:val="555555"/>
        </w:rPr>
      </w:pPr>
      <w:r>
        <w:rPr>
          <w:noProof/>
        </w:rPr>
        <w:drawing>
          <wp:anchor distT="0" distB="0" distL="114300" distR="114300" simplePos="0" relativeHeight="251676672" behindDoc="0" locked="0" layoutInCell="1" allowOverlap="1" wp14:anchorId="0C31AFFF" wp14:editId="37998E4C">
            <wp:simplePos x="0" y="0"/>
            <wp:positionH relativeFrom="column">
              <wp:posOffset>0</wp:posOffset>
            </wp:positionH>
            <wp:positionV relativeFrom="page">
              <wp:posOffset>5180965</wp:posOffset>
            </wp:positionV>
            <wp:extent cx="6857365" cy="4486275"/>
            <wp:effectExtent l="0" t="0" r="635" b="9525"/>
            <wp:wrapTopAndBottom/>
            <wp:docPr id="2" name="Picture 1" descr="A poster for a easter egg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for a easter egg hu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7365" cy="4486275"/>
                    </a:xfrm>
                    <a:prstGeom prst="rect">
                      <a:avLst/>
                    </a:prstGeom>
                    <a:noFill/>
                    <a:ln>
                      <a:noFill/>
                    </a:ln>
                  </pic:spPr>
                </pic:pic>
              </a:graphicData>
            </a:graphic>
            <wp14:sizeRelV relativeFrom="margin">
              <wp14:pctHeight>0</wp14:pctHeight>
            </wp14:sizeRelV>
          </wp:anchor>
        </w:drawing>
      </w:r>
      <w:r w:rsidR="00116E27">
        <w:rPr>
          <w:rFonts w:ascii="Montserrat" w:hAnsi="Montserrat"/>
          <w:color w:val="555555"/>
        </w:rPr>
        <w:t>Please join the Table Rock Lake Chamber of Commerce and Branson Lakes Area Chamber Of Commerce &amp; CVB for a joint ribbon cutting to welcome and celebrate Silver Cove Resort at Table Rock Lake on March 29, from 11-12 p.m. Food and beverages provided.</w:t>
      </w:r>
    </w:p>
    <w:p w14:paraId="2A1ADA3E" w14:textId="4F31F0BF" w:rsidR="00C02C68" w:rsidRDefault="00C02C68" w:rsidP="00116E27">
      <w:pPr>
        <w:pStyle w:val="NormalWeb"/>
        <w:shd w:val="clear" w:color="auto" w:fill="FFFFFF"/>
        <w:rPr>
          <w:rFonts w:ascii="Montserrat" w:hAnsi="Montserrat"/>
          <w:color w:val="555555"/>
        </w:rPr>
      </w:pPr>
    </w:p>
    <w:p w14:paraId="1CC4FF44" w14:textId="589EC378" w:rsidR="002B613C" w:rsidRPr="002B613C" w:rsidRDefault="002B613C" w:rsidP="002B613C">
      <w:pPr>
        <w:autoSpaceDE w:val="0"/>
        <w:autoSpaceDN w:val="0"/>
        <w:adjustRightInd w:val="0"/>
        <w:spacing w:before="0" w:line="240" w:lineRule="auto"/>
        <w:rPr>
          <w:rFonts w:ascii="Arial" w:hAnsi="Arial" w:cs="Arial"/>
          <w:color w:val="FF0000"/>
          <w:sz w:val="102"/>
          <w:szCs w:val="102"/>
        </w:rPr>
      </w:pPr>
      <w:r w:rsidRPr="002B613C">
        <w:rPr>
          <w:rFonts w:ascii="Arial" w:hAnsi="Arial" w:cs="Arial"/>
          <w:color w:val="FF0000"/>
          <w:sz w:val="95"/>
          <w:szCs w:val="95"/>
        </w:rPr>
        <w:t xml:space="preserve">MAKE </w:t>
      </w:r>
      <w:r w:rsidRPr="002B613C">
        <w:rPr>
          <w:rFonts w:ascii="Arial" w:hAnsi="Arial" w:cs="Arial"/>
          <w:color w:val="FF0000"/>
          <w:sz w:val="102"/>
          <w:szCs w:val="102"/>
        </w:rPr>
        <w:t>YOUR</w:t>
      </w:r>
      <w:r>
        <w:rPr>
          <w:rFonts w:ascii="Arial" w:hAnsi="Arial" w:cs="Arial"/>
          <w:color w:val="FF0000"/>
          <w:sz w:val="102"/>
          <w:szCs w:val="102"/>
        </w:rPr>
        <w:t xml:space="preserve"> </w:t>
      </w:r>
      <w:r w:rsidRPr="002B613C">
        <w:rPr>
          <w:rFonts w:ascii="Arial" w:hAnsi="Arial" w:cs="Arial"/>
          <w:color w:val="FF0000"/>
          <w:sz w:val="102"/>
          <w:szCs w:val="102"/>
        </w:rPr>
        <w:t>VOICE</w:t>
      </w:r>
    </w:p>
    <w:p w14:paraId="4C81A1B4" w14:textId="77777777" w:rsidR="002B613C" w:rsidRPr="002B613C" w:rsidRDefault="002B613C" w:rsidP="002B613C">
      <w:pPr>
        <w:autoSpaceDE w:val="0"/>
        <w:autoSpaceDN w:val="0"/>
        <w:adjustRightInd w:val="0"/>
        <w:spacing w:before="0" w:line="240" w:lineRule="auto"/>
        <w:rPr>
          <w:rFonts w:ascii="Arial" w:hAnsi="Arial" w:cs="Arial"/>
          <w:color w:val="FF0000"/>
          <w:sz w:val="94"/>
          <w:szCs w:val="94"/>
        </w:rPr>
      </w:pPr>
      <w:r w:rsidRPr="002B613C">
        <w:rPr>
          <w:rFonts w:ascii="Arial" w:hAnsi="Arial" w:cs="Arial"/>
          <w:color w:val="FF0000"/>
          <w:sz w:val="94"/>
          <w:szCs w:val="94"/>
        </w:rPr>
        <w:t>HEARD</w:t>
      </w:r>
    </w:p>
    <w:p w14:paraId="2425539A" w14:textId="77777777" w:rsidR="002B613C" w:rsidRPr="002B613C" w:rsidRDefault="002B613C" w:rsidP="002B613C">
      <w:pPr>
        <w:autoSpaceDE w:val="0"/>
        <w:autoSpaceDN w:val="0"/>
        <w:adjustRightInd w:val="0"/>
        <w:spacing w:before="0" w:line="240" w:lineRule="auto"/>
        <w:rPr>
          <w:rFonts w:ascii="Arial" w:hAnsi="Arial" w:cs="Arial"/>
          <w:color w:val="FF0000"/>
          <w:sz w:val="92"/>
          <w:szCs w:val="92"/>
        </w:rPr>
      </w:pPr>
      <w:r w:rsidRPr="002B613C">
        <w:rPr>
          <w:rFonts w:ascii="Arial" w:hAnsi="Arial" w:cs="Arial"/>
          <w:color w:val="FF0000"/>
          <w:sz w:val="96"/>
          <w:szCs w:val="96"/>
        </w:rPr>
        <w:t xml:space="preserve">VOTE </w:t>
      </w:r>
      <w:r w:rsidRPr="002B613C">
        <w:rPr>
          <w:rFonts w:ascii="Arial" w:hAnsi="Arial" w:cs="Arial"/>
          <w:color w:val="FF0000"/>
          <w:sz w:val="92"/>
          <w:szCs w:val="92"/>
        </w:rPr>
        <w:t>ON</w:t>
      </w:r>
    </w:p>
    <w:p w14:paraId="47051349" w14:textId="1ADAD886" w:rsidR="002B613C" w:rsidRDefault="002B613C" w:rsidP="002B613C">
      <w:pPr>
        <w:autoSpaceDE w:val="0"/>
        <w:autoSpaceDN w:val="0"/>
        <w:adjustRightInd w:val="0"/>
        <w:spacing w:before="0" w:line="240" w:lineRule="auto"/>
        <w:rPr>
          <w:rFonts w:ascii="Arial" w:hAnsi="Arial" w:cs="Arial"/>
          <w:color w:val="FF0000"/>
          <w:sz w:val="69"/>
          <w:szCs w:val="69"/>
        </w:rPr>
      </w:pPr>
      <w:r w:rsidRPr="002B613C">
        <w:rPr>
          <w:rFonts w:ascii="Arial" w:hAnsi="Arial" w:cs="Arial"/>
          <w:color w:val="FF0000"/>
          <w:sz w:val="107"/>
          <w:szCs w:val="107"/>
        </w:rPr>
        <w:t xml:space="preserve">APRIL </w:t>
      </w:r>
      <w:r w:rsidRPr="002B613C">
        <w:rPr>
          <w:rFonts w:ascii="Arial" w:hAnsi="Arial" w:cs="Arial"/>
          <w:color w:val="FF0000"/>
          <w:sz w:val="69"/>
          <w:szCs w:val="69"/>
        </w:rPr>
        <w:t>2</w:t>
      </w:r>
      <w:r w:rsidRPr="002B613C">
        <w:rPr>
          <w:rFonts w:ascii="Arial" w:hAnsi="Arial" w:cs="Arial"/>
          <w:color w:val="FF0000"/>
          <w:sz w:val="69"/>
          <w:szCs w:val="69"/>
          <w:vertAlign w:val="superscript"/>
        </w:rPr>
        <w:t>nd</w:t>
      </w:r>
      <w:r>
        <w:rPr>
          <w:rFonts w:ascii="Arial" w:hAnsi="Arial" w:cs="Arial"/>
          <w:color w:val="FF0000"/>
          <w:sz w:val="69"/>
          <w:szCs w:val="69"/>
        </w:rPr>
        <w:t xml:space="preserve"> </w:t>
      </w:r>
    </w:p>
    <w:p w14:paraId="270A8142" w14:textId="77777777" w:rsidR="002B613C" w:rsidRPr="002B613C" w:rsidRDefault="002B613C" w:rsidP="002B613C">
      <w:pPr>
        <w:autoSpaceDE w:val="0"/>
        <w:autoSpaceDN w:val="0"/>
        <w:adjustRightInd w:val="0"/>
        <w:spacing w:before="0" w:line="240" w:lineRule="auto"/>
        <w:rPr>
          <w:rFonts w:ascii="Arial" w:hAnsi="Arial" w:cs="Arial"/>
          <w:color w:val="FF0000"/>
          <w:sz w:val="69"/>
          <w:szCs w:val="69"/>
        </w:rPr>
      </w:pPr>
    </w:p>
    <w:p w14:paraId="28C1B748" w14:textId="77777777"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 w:val="21"/>
          <w:szCs w:val="21"/>
        </w:rPr>
        <w:t>STONE COUNTY AMBULANCE</w:t>
      </w:r>
    </w:p>
    <w:p w14:paraId="2AA0FDE1" w14:textId="77777777"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 w:val="21"/>
          <w:szCs w:val="21"/>
        </w:rPr>
        <w:t>DISTRICT</w:t>
      </w:r>
    </w:p>
    <w:p w14:paraId="77E6526A" w14:textId="77777777"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Cs w:val="20"/>
        </w:rPr>
        <w:t xml:space="preserve">Shall there be </w:t>
      </w:r>
      <w:r>
        <w:rPr>
          <w:rFonts w:ascii="Arial" w:hAnsi="Arial" w:cs="Arial"/>
          <w:sz w:val="21"/>
          <w:szCs w:val="21"/>
        </w:rPr>
        <w:t xml:space="preserve">organized </w:t>
      </w:r>
      <w:r>
        <w:rPr>
          <w:rFonts w:ascii="Arial" w:hAnsi="Arial" w:cs="Arial"/>
          <w:szCs w:val="20"/>
        </w:rPr>
        <w:t xml:space="preserve">in the </w:t>
      </w:r>
      <w:r>
        <w:rPr>
          <w:rFonts w:ascii="Arial" w:hAnsi="Arial" w:cs="Arial"/>
          <w:sz w:val="21"/>
          <w:szCs w:val="21"/>
        </w:rPr>
        <w:t>County</w:t>
      </w:r>
    </w:p>
    <w:p w14:paraId="59F49508" w14:textId="77777777" w:rsidR="002B613C" w:rsidRDefault="002B613C" w:rsidP="002B613C">
      <w:pPr>
        <w:autoSpaceDE w:val="0"/>
        <w:autoSpaceDN w:val="0"/>
        <w:adjustRightInd w:val="0"/>
        <w:spacing w:before="0" w:line="240" w:lineRule="auto"/>
        <w:rPr>
          <w:rFonts w:ascii="Arial" w:hAnsi="Arial" w:cs="Arial"/>
          <w:sz w:val="19"/>
          <w:szCs w:val="19"/>
        </w:rPr>
      </w:pPr>
      <w:r>
        <w:rPr>
          <w:rFonts w:ascii="Arial" w:hAnsi="Arial" w:cs="Arial"/>
          <w:sz w:val="22"/>
        </w:rPr>
        <w:t xml:space="preserve">of </w:t>
      </w:r>
      <w:r>
        <w:rPr>
          <w:rFonts w:ascii="Arial" w:hAnsi="Arial" w:cs="Arial"/>
          <w:szCs w:val="20"/>
        </w:rPr>
        <w:t xml:space="preserve">Stone, State </w:t>
      </w:r>
      <w:r>
        <w:rPr>
          <w:rFonts w:ascii="Arial" w:hAnsi="Arial" w:cs="Arial"/>
          <w:sz w:val="22"/>
        </w:rPr>
        <w:t xml:space="preserve">of </w:t>
      </w:r>
      <w:r>
        <w:rPr>
          <w:rFonts w:ascii="Arial" w:hAnsi="Arial" w:cs="Arial"/>
          <w:sz w:val="21"/>
          <w:szCs w:val="21"/>
        </w:rPr>
        <w:t xml:space="preserve">Missouri, </w:t>
      </w:r>
      <w:r>
        <w:rPr>
          <w:rFonts w:ascii="Arial" w:hAnsi="Arial" w:cs="Arial"/>
          <w:sz w:val="19"/>
          <w:szCs w:val="19"/>
        </w:rPr>
        <w:t>an</w:t>
      </w:r>
    </w:p>
    <w:p w14:paraId="17063CBC" w14:textId="77777777"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Cs w:val="20"/>
        </w:rPr>
        <w:t xml:space="preserve">ambulance </w:t>
      </w:r>
      <w:r>
        <w:rPr>
          <w:rFonts w:ascii="Arial" w:hAnsi="Arial" w:cs="Arial"/>
          <w:sz w:val="21"/>
          <w:szCs w:val="21"/>
        </w:rPr>
        <w:t>district for the establishment</w:t>
      </w:r>
    </w:p>
    <w:p w14:paraId="6554B031" w14:textId="77777777"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 w:val="21"/>
          <w:szCs w:val="21"/>
        </w:rPr>
        <w:t xml:space="preserve">and </w:t>
      </w:r>
      <w:r>
        <w:rPr>
          <w:rFonts w:ascii="Arial" w:hAnsi="Arial" w:cs="Arial"/>
          <w:szCs w:val="20"/>
        </w:rPr>
        <w:t xml:space="preserve">operation </w:t>
      </w:r>
      <w:r>
        <w:rPr>
          <w:rFonts w:ascii="Arial" w:hAnsi="Arial" w:cs="Arial"/>
          <w:sz w:val="21"/>
          <w:szCs w:val="21"/>
        </w:rPr>
        <w:t xml:space="preserve">of </w:t>
      </w:r>
      <w:r>
        <w:rPr>
          <w:rFonts w:ascii="Arial" w:hAnsi="Arial" w:cs="Arial"/>
          <w:szCs w:val="20"/>
        </w:rPr>
        <w:t xml:space="preserve">an </w:t>
      </w:r>
      <w:r>
        <w:rPr>
          <w:rFonts w:ascii="Arial" w:hAnsi="Arial" w:cs="Arial"/>
          <w:sz w:val="21"/>
          <w:szCs w:val="21"/>
        </w:rPr>
        <w:t>ambulance service</w:t>
      </w:r>
    </w:p>
    <w:p w14:paraId="7CF834F8" w14:textId="53BD4B44"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 w:val="21"/>
          <w:szCs w:val="21"/>
        </w:rPr>
        <w:t xml:space="preserve">to </w:t>
      </w:r>
      <w:r>
        <w:rPr>
          <w:rFonts w:ascii="Arial" w:hAnsi="Arial" w:cs="Arial"/>
          <w:szCs w:val="20"/>
        </w:rPr>
        <w:t xml:space="preserve">be located </w:t>
      </w:r>
      <w:r>
        <w:rPr>
          <w:rFonts w:ascii="Arial" w:hAnsi="Arial" w:cs="Arial"/>
          <w:sz w:val="21"/>
          <w:szCs w:val="21"/>
        </w:rPr>
        <w:t>within the boundaries of</w:t>
      </w:r>
    </w:p>
    <w:p w14:paraId="591500E2" w14:textId="77777777" w:rsidR="002B613C" w:rsidRDefault="002B613C" w:rsidP="002B613C">
      <w:pPr>
        <w:autoSpaceDE w:val="0"/>
        <w:autoSpaceDN w:val="0"/>
        <w:adjustRightInd w:val="0"/>
        <w:spacing w:before="0" w:line="240" w:lineRule="auto"/>
        <w:rPr>
          <w:rFonts w:ascii="Arial" w:hAnsi="Arial" w:cs="Arial"/>
          <w:szCs w:val="20"/>
        </w:rPr>
      </w:pPr>
      <w:r>
        <w:rPr>
          <w:rFonts w:ascii="Arial" w:hAnsi="Arial" w:cs="Arial"/>
          <w:sz w:val="21"/>
          <w:szCs w:val="21"/>
        </w:rPr>
        <w:t xml:space="preserve">said </w:t>
      </w:r>
      <w:r>
        <w:rPr>
          <w:rFonts w:ascii="Arial" w:hAnsi="Arial" w:cs="Arial"/>
          <w:szCs w:val="20"/>
        </w:rPr>
        <w:t xml:space="preserve">district </w:t>
      </w:r>
      <w:r>
        <w:rPr>
          <w:rFonts w:ascii="Arial" w:hAnsi="Arial" w:cs="Arial"/>
          <w:sz w:val="21"/>
          <w:szCs w:val="21"/>
        </w:rPr>
        <w:t xml:space="preserve">and having the </w:t>
      </w:r>
      <w:r>
        <w:rPr>
          <w:rFonts w:ascii="Arial" w:hAnsi="Arial" w:cs="Arial"/>
          <w:szCs w:val="20"/>
        </w:rPr>
        <w:t>power to</w:t>
      </w:r>
    </w:p>
    <w:p w14:paraId="15CFC26F" w14:textId="77777777" w:rsidR="002B613C" w:rsidRDefault="002B613C" w:rsidP="002B613C">
      <w:pPr>
        <w:autoSpaceDE w:val="0"/>
        <w:autoSpaceDN w:val="0"/>
        <w:adjustRightInd w:val="0"/>
        <w:spacing w:before="0" w:line="240" w:lineRule="auto"/>
        <w:rPr>
          <w:rFonts w:ascii="Arial" w:hAnsi="Arial" w:cs="Arial"/>
          <w:szCs w:val="20"/>
        </w:rPr>
      </w:pPr>
      <w:r>
        <w:rPr>
          <w:rFonts w:ascii="Arial" w:hAnsi="Arial" w:cs="Arial"/>
          <w:szCs w:val="20"/>
        </w:rPr>
        <w:t xml:space="preserve">impose a sales </w:t>
      </w:r>
      <w:r>
        <w:rPr>
          <w:rFonts w:ascii="Arial" w:hAnsi="Arial" w:cs="Arial"/>
          <w:sz w:val="21"/>
          <w:szCs w:val="21"/>
        </w:rPr>
        <w:t xml:space="preserve">tax </w:t>
      </w:r>
      <w:r>
        <w:rPr>
          <w:rFonts w:ascii="Arial" w:hAnsi="Arial" w:cs="Arial"/>
          <w:szCs w:val="20"/>
        </w:rPr>
        <w:t xml:space="preserve">in an </w:t>
      </w:r>
      <w:r>
        <w:rPr>
          <w:rFonts w:ascii="Arial" w:hAnsi="Arial" w:cs="Arial"/>
          <w:sz w:val="21"/>
          <w:szCs w:val="21"/>
        </w:rPr>
        <w:t xml:space="preserve">amount not </w:t>
      </w:r>
      <w:r>
        <w:rPr>
          <w:rFonts w:ascii="Arial" w:hAnsi="Arial" w:cs="Arial"/>
          <w:szCs w:val="20"/>
        </w:rPr>
        <w:t>to</w:t>
      </w:r>
    </w:p>
    <w:p w14:paraId="5E62D81E" w14:textId="79F075FB"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 w:val="21"/>
          <w:szCs w:val="21"/>
        </w:rPr>
        <w:t xml:space="preserve">exceed </w:t>
      </w:r>
      <w:r>
        <w:rPr>
          <w:rFonts w:ascii="Arial" w:hAnsi="Arial" w:cs="Arial"/>
          <w:szCs w:val="20"/>
        </w:rPr>
        <w:t xml:space="preserve">one-half of </w:t>
      </w:r>
      <w:r>
        <w:rPr>
          <w:rFonts w:ascii="Arial" w:hAnsi="Arial" w:cs="Arial"/>
          <w:sz w:val="21"/>
          <w:szCs w:val="21"/>
        </w:rPr>
        <w:t xml:space="preserve">one </w:t>
      </w:r>
      <w:r>
        <w:rPr>
          <w:rFonts w:ascii="Arial" w:hAnsi="Arial" w:cs="Arial"/>
          <w:szCs w:val="20"/>
        </w:rPr>
        <w:t xml:space="preserve">percent </w:t>
      </w:r>
      <w:r>
        <w:rPr>
          <w:rFonts w:ascii="Arial" w:hAnsi="Arial" w:cs="Arial"/>
          <w:sz w:val="21"/>
          <w:szCs w:val="21"/>
        </w:rPr>
        <w:t>without</w:t>
      </w:r>
    </w:p>
    <w:p w14:paraId="1109CECB" w14:textId="77777777" w:rsidR="002B613C" w:rsidRDefault="002B613C" w:rsidP="002B613C">
      <w:pPr>
        <w:autoSpaceDE w:val="0"/>
        <w:autoSpaceDN w:val="0"/>
        <w:adjustRightInd w:val="0"/>
        <w:spacing w:before="0" w:line="240" w:lineRule="auto"/>
        <w:rPr>
          <w:rFonts w:ascii="Arial" w:hAnsi="Arial" w:cs="Arial"/>
          <w:szCs w:val="20"/>
        </w:rPr>
      </w:pPr>
      <w:r>
        <w:rPr>
          <w:rFonts w:ascii="Arial" w:hAnsi="Arial" w:cs="Arial"/>
          <w:sz w:val="21"/>
          <w:szCs w:val="21"/>
        </w:rPr>
        <w:t xml:space="preserve">voter </w:t>
      </w:r>
      <w:r>
        <w:rPr>
          <w:rFonts w:ascii="Arial" w:hAnsi="Arial" w:cs="Arial"/>
          <w:szCs w:val="20"/>
        </w:rPr>
        <w:t xml:space="preserve">approval, </w:t>
      </w:r>
      <w:r>
        <w:rPr>
          <w:rFonts w:ascii="Arial" w:hAnsi="Arial" w:cs="Arial"/>
          <w:sz w:val="21"/>
          <w:szCs w:val="21"/>
        </w:rPr>
        <w:t xml:space="preserve">and such additional </w:t>
      </w:r>
      <w:r>
        <w:rPr>
          <w:rFonts w:ascii="Arial" w:hAnsi="Arial" w:cs="Arial"/>
          <w:szCs w:val="20"/>
        </w:rPr>
        <w:t>tax</w:t>
      </w:r>
    </w:p>
    <w:p w14:paraId="404EF7B2" w14:textId="77777777" w:rsidR="002B613C" w:rsidRDefault="002B613C" w:rsidP="002B613C">
      <w:pPr>
        <w:autoSpaceDE w:val="0"/>
        <w:autoSpaceDN w:val="0"/>
        <w:adjustRightInd w:val="0"/>
        <w:spacing w:before="0" w:line="240" w:lineRule="auto"/>
        <w:rPr>
          <w:rFonts w:ascii="Arial" w:hAnsi="Arial" w:cs="Arial"/>
          <w:szCs w:val="20"/>
        </w:rPr>
      </w:pPr>
      <w:r>
        <w:rPr>
          <w:rFonts w:ascii="Arial" w:hAnsi="Arial" w:cs="Arial"/>
          <w:sz w:val="21"/>
          <w:szCs w:val="21"/>
        </w:rPr>
        <w:t xml:space="preserve">as may </w:t>
      </w:r>
      <w:r>
        <w:rPr>
          <w:rFonts w:ascii="Arial" w:hAnsi="Arial" w:cs="Arial"/>
          <w:szCs w:val="20"/>
        </w:rPr>
        <w:t xml:space="preserve">be </w:t>
      </w:r>
      <w:r>
        <w:rPr>
          <w:rFonts w:ascii="Arial" w:hAnsi="Arial" w:cs="Arial"/>
          <w:sz w:val="21"/>
          <w:szCs w:val="21"/>
        </w:rPr>
        <w:t xml:space="preserve">approved hereafter </w:t>
      </w:r>
      <w:r>
        <w:rPr>
          <w:rFonts w:ascii="Arial" w:hAnsi="Arial" w:cs="Arial"/>
          <w:szCs w:val="20"/>
        </w:rPr>
        <w:t>by vote</w:t>
      </w:r>
    </w:p>
    <w:p w14:paraId="3081391D" w14:textId="77777777"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Cs w:val="20"/>
        </w:rPr>
        <w:t xml:space="preserve">thereon, </w:t>
      </w:r>
      <w:r>
        <w:rPr>
          <w:rFonts w:ascii="Arial" w:hAnsi="Arial" w:cs="Arial"/>
          <w:sz w:val="21"/>
          <w:szCs w:val="21"/>
        </w:rPr>
        <w:t xml:space="preserve">to be known as </w:t>
      </w:r>
      <w:r>
        <w:rPr>
          <w:rFonts w:ascii="Arial" w:hAnsi="Arial" w:cs="Arial"/>
          <w:szCs w:val="20"/>
        </w:rPr>
        <w:t xml:space="preserve">"Stone </w:t>
      </w:r>
      <w:r>
        <w:rPr>
          <w:rFonts w:ascii="Arial" w:hAnsi="Arial" w:cs="Arial"/>
          <w:sz w:val="21"/>
          <w:szCs w:val="21"/>
        </w:rPr>
        <w:t>County</w:t>
      </w:r>
    </w:p>
    <w:p w14:paraId="6878D204" w14:textId="55BE4B5A" w:rsidR="002B613C" w:rsidRDefault="002B613C" w:rsidP="002B613C">
      <w:pPr>
        <w:autoSpaceDE w:val="0"/>
        <w:autoSpaceDN w:val="0"/>
        <w:adjustRightInd w:val="0"/>
        <w:spacing w:before="0" w:line="240" w:lineRule="auto"/>
        <w:rPr>
          <w:rFonts w:ascii="Arial" w:hAnsi="Arial" w:cs="Arial"/>
          <w:szCs w:val="20"/>
        </w:rPr>
      </w:pPr>
      <w:r>
        <w:rPr>
          <w:rFonts w:ascii="Arial" w:hAnsi="Arial" w:cs="Arial"/>
          <w:sz w:val="21"/>
          <w:szCs w:val="21"/>
        </w:rPr>
        <w:t xml:space="preserve">Ambulance </w:t>
      </w:r>
      <w:r>
        <w:rPr>
          <w:rFonts w:ascii="Arial" w:hAnsi="Arial" w:cs="Arial"/>
          <w:szCs w:val="20"/>
        </w:rPr>
        <w:t xml:space="preserve">District" </w:t>
      </w:r>
      <w:r>
        <w:rPr>
          <w:rFonts w:ascii="Arial" w:hAnsi="Arial" w:cs="Arial"/>
          <w:sz w:val="21"/>
          <w:szCs w:val="21"/>
        </w:rPr>
        <w:t xml:space="preserve">as prayed for </w:t>
      </w:r>
      <w:r>
        <w:rPr>
          <w:rFonts w:ascii="Arial" w:hAnsi="Arial" w:cs="Arial"/>
          <w:szCs w:val="20"/>
        </w:rPr>
        <w:t>by</w:t>
      </w:r>
    </w:p>
    <w:p w14:paraId="7E1DE467" w14:textId="247A5533"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 w:val="21"/>
          <w:szCs w:val="21"/>
        </w:rPr>
        <w:t xml:space="preserve">petition </w:t>
      </w:r>
      <w:r>
        <w:rPr>
          <w:rFonts w:ascii="Arial" w:hAnsi="Arial" w:cs="Arial"/>
          <w:szCs w:val="20"/>
        </w:rPr>
        <w:t xml:space="preserve">filed </w:t>
      </w:r>
      <w:r>
        <w:rPr>
          <w:rFonts w:ascii="Arial" w:hAnsi="Arial" w:cs="Arial"/>
          <w:sz w:val="21"/>
          <w:szCs w:val="21"/>
        </w:rPr>
        <w:t xml:space="preserve">with the County </w:t>
      </w:r>
      <w:r>
        <w:rPr>
          <w:rFonts w:ascii="Arial" w:hAnsi="Arial" w:cs="Arial"/>
          <w:szCs w:val="20"/>
        </w:rPr>
        <w:t xml:space="preserve">Clerk </w:t>
      </w:r>
      <w:r>
        <w:rPr>
          <w:rFonts w:ascii="Arial" w:hAnsi="Arial" w:cs="Arial"/>
          <w:sz w:val="21"/>
          <w:szCs w:val="21"/>
        </w:rPr>
        <w:t>of</w:t>
      </w:r>
    </w:p>
    <w:p w14:paraId="5BD03469" w14:textId="77777777" w:rsidR="002B613C" w:rsidRDefault="002B613C" w:rsidP="002B613C">
      <w:pPr>
        <w:autoSpaceDE w:val="0"/>
        <w:autoSpaceDN w:val="0"/>
        <w:adjustRightInd w:val="0"/>
        <w:spacing w:before="0" w:line="240" w:lineRule="auto"/>
        <w:rPr>
          <w:rFonts w:ascii="Arial" w:hAnsi="Arial" w:cs="Arial"/>
          <w:sz w:val="21"/>
          <w:szCs w:val="21"/>
        </w:rPr>
      </w:pPr>
      <w:r>
        <w:rPr>
          <w:rFonts w:ascii="Arial" w:hAnsi="Arial" w:cs="Arial"/>
          <w:sz w:val="21"/>
          <w:szCs w:val="21"/>
        </w:rPr>
        <w:t>Slone County, Missouri, on December</w:t>
      </w:r>
    </w:p>
    <w:p w14:paraId="5D7776AF" w14:textId="77777777" w:rsidR="002B613C" w:rsidRDefault="002B613C" w:rsidP="002B613C">
      <w:pPr>
        <w:autoSpaceDE w:val="0"/>
        <w:autoSpaceDN w:val="0"/>
        <w:adjustRightInd w:val="0"/>
        <w:spacing w:before="0" w:line="240" w:lineRule="auto"/>
        <w:rPr>
          <w:rFonts w:ascii="Arial" w:hAnsi="Arial" w:cs="Arial"/>
          <w:szCs w:val="20"/>
        </w:rPr>
      </w:pPr>
      <w:r>
        <w:rPr>
          <w:rFonts w:ascii="Arial" w:hAnsi="Arial" w:cs="Arial"/>
          <w:sz w:val="21"/>
          <w:szCs w:val="21"/>
        </w:rPr>
        <w:t xml:space="preserve">29 </w:t>
      </w:r>
      <w:r>
        <w:rPr>
          <w:rFonts w:ascii="Arial" w:hAnsi="Arial" w:cs="Arial"/>
          <w:szCs w:val="20"/>
        </w:rPr>
        <w:t>2023?</w:t>
      </w:r>
    </w:p>
    <w:p w14:paraId="4B110FE9" w14:textId="6D049ABD" w:rsidR="002B613C" w:rsidRDefault="002B613C" w:rsidP="002B613C">
      <w:pPr>
        <w:autoSpaceDE w:val="0"/>
        <w:autoSpaceDN w:val="0"/>
        <w:adjustRightInd w:val="0"/>
        <w:spacing w:before="0" w:line="240" w:lineRule="auto"/>
        <w:rPr>
          <w:rFonts w:ascii="Arial" w:hAnsi="Arial" w:cs="Arial"/>
          <w:sz w:val="22"/>
        </w:rPr>
      </w:pPr>
    </w:p>
    <w:p w14:paraId="4A65B49A" w14:textId="6A1BB571" w:rsidR="002B613C" w:rsidRDefault="002B613C" w:rsidP="002B613C">
      <w:pPr>
        <w:autoSpaceDE w:val="0"/>
        <w:autoSpaceDN w:val="0"/>
        <w:adjustRightInd w:val="0"/>
        <w:spacing w:before="0" w:line="240" w:lineRule="auto"/>
        <w:rPr>
          <w:rFonts w:ascii="Arial" w:hAnsi="Arial" w:cs="Arial"/>
          <w:szCs w:val="20"/>
        </w:rPr>
      </w:pPr>
      <w:r>
        <w:rPr>
          <w:rFonts w:ascii="Arial" w:hAnsi="Arial" w:cs="Arial"/>
          <w:szCs w:val="20"/>
        </w:rPr>
        <w:t xml:space="preserve">     YES      </w:t>
      </w:r>
      <w:r>
        <w:rPr>
          <w:rFonts w:ascii="Arial" w:hAnsi="Arial" w:cs="Arial"/>
          <w:sz w:val="22"/>
        </w:rPr>
        <w:t xml:space="preserve"> </w:t>
      </w:r>
      <w:r>
        <w:rPr>
          <w:rFonts w:ascii="Arial" w:hAnsi="Arial" w:cs="Arial"/>
          <w:szCs w:val="20"/>
        </w:rPr>
        <w:t>NO</w:t>
      </w:r>
    </w:p>
    <w:p w14:paraId="306B1E20" w14:textId="77777777" w:rsidR="00E1525A" w:rsidRDefault="002B613C" w:rsidP="00E1525A">
      <w:pPr>
        <w:jc w:val="center"/>
        <w:rPr>
          <w:rFonts w:ascii="Montserrat" w:hAnsi="Montserrat"/>
          <w:color w:val="555555"/>
        </w:rPr>
      </w:pPr>
      <w:r>
        <w:rPr>
          <w:rFonts w:ascii="Arial" w:hAnsi="Arial" w:cs="Arial"/>
          <w:sz w:val="22"/>
        </w:rPr>
        <w:t xml:space="preserve">Need </w:t>
      </w:r>
      <w:r>
        <w:rPr>
          <w:rFonts w:ascii="Arial" w:hAnsi="Arial" w:cs="Arial"/>
          <w:sz w:val="24"/>
          <w:szCs w:val="24"/>
        </w:rPr>
        <w:t xml:space="preserve">a </w:t>
      </w:r>
      <w:r>
        <w:rPr>
          <w:rFonts w:ascii="Arial" w:hAnsi="Arial" w:cs="Arial"/>
          <w:sz w:val="23"/>
          <w:szCs w:val="23"/>
        </w:rPr>
        <w:t xml:space="preserve">ride </w:t>
      </w:r>
      <w:r>
        <w:rPr>
          <w:rFonts w:ascii="Arial" w:hAnsi="Arial" w:cs="Arial"/>
          <w:sz w:val="25"/>
          <w:szCs w:val="25"/>
        </w:rPr>
        <w:t xml:space="preserve">to the </w:t>
      </w:r>
      <w:r>
        <w:rPr>
          <w:rFonts w:ascii="Arial" w:hAnsi="Arial" w:cs="Arial"/>
          <w:sz w:val="22"/>
        </w:rPr>
        <w:t xml:space="preserve">polls? </w:t>
      </w:r>
      <w:r>
        <w:rPr>
          <w:rFonts w:ascii="Arial" w:hAnsi="Arial" w:cs="Arial"/>
          <w:sz w:val="23"/>
          <w:szCs w:val="23"/>
        </w:rPr>
        <w:t xml:space="preserve">Call </w:t>
      </w:r>
      <w:r>
        <w:rPr>
          <w:rFonts w:ascii="Arial" w:hAnsi="Arial" w:cs="Arial"/>
          <w:sz w:val="22"/>
        </w:rPr>
        <w:t xml:space="preserve">Linda </w:t>
      </w:r>
      <w:r>
        <w:rPr>
          <w:rFonts w:ascii="Arial" w:hAnsi="Arial" w:cs="Arial"/>
          <w:sz w:val="24"/>
          <w:szCs w:val="24"/>
        </w:rPr>
        <w:t xml:space="preserve">Slaughter </w:t>
      </w:r>
      <w:r>
        <w:rPr>
          <w:rFonts w:ascii="Arial" w:hAnsi="Arial" w:cs="Arial"/>
          <w:sz w:val="21"/>
          <w:szCs w:val="21"/>
        </w:rPr>
        <w:t xml:space="preserve">@ </w:t>
      </w:r>
      <w:r>
        <w:rPr>
          <w:rFonts w:ascii="Arial" w:hAnsi="Arial" w:cs="Arial"/>
          <w:sz w:val="23"/>
          <w:szCs w:val="23"/>
        </w:rPr>
        <w:t>417-861-8274.</w:t>
      </w:r>
      <w:r w:rsidR="00C02C68">
        <w:rPr>
          <w:rFonts w:ascii="Montserrat" w:hAnsi="Montserrat"/>
          <w:color w:val="555555"/>
        </w:rPr>
        <w:br w:type="page"/>
      </w:r>
    </w:p>
    <w:p w14:paraId="062CF51C" w14:textId="4D616C20" w:rsidR="00E1525A" w:rsidRDefault="00E1525A" w:rsidP="00E1525A">
      <w:pPr>
        <w:jc w:val="center"/>
        <w:rPr>
          <w:rFonts w:ascii="Montserrat" w:hAnsi="Montserrat"/>
          <w:color w:val="555555"/>
        </w:rPr>
      </w:pPr>
      <w:r>
        <w:rPr>
          <w:rFonts w:ascii="Montserrat" w:hAnsi="Montserrat"/>
          <w:noProof/>
          <w:color w:val="555555"/>
        </w:rPr>
        <w:lastRenderedPageBreak/>
        <w:drawing>
          <wp:inline distT="0" distB="0" distL="0" distR="0" wp14:anchorId="2D7DF64C" wp14:editId="0167BC2B">
            <wp:extent cx="5782482" cy="1019317"/>
            <wp:effectExtent l="0" t="0" r="8890" b="9525"/>
            <wp:docPr id="140325587" name="Picture 13"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5587" name="Picture 13" descr="A logo of a compan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82482" cy="1019317"/>
                    </a:xfrm>
                    <a:prstGeom prst="rect">
                      <a:avLst/>
                    </a:prstGeom>
                  </pic:spPr>
                </pic:pic>
              </a:graphicData>
            </a:graphic>
          </wp:inline>
        </w:drawing>
      </w:r>
    </w:p>
    <w:p w14:paraId="489692EA" w14:textId="77777777" w:rsidR="00E1525A" w:rsidRDefault="00E1525A" w:rsidP="00E1525A">
      <w:pPr>
        <w:jc w:val="center"/>
        <w:rPr>
          <w:rFonts w:ascii="Montserrat" w:hAnsi="Montserrat"/>
          <w:color w:val="555555"/>
        </w:rPr>
      </w:pPr>
    </w:p>
    <w:p w14:paraId="71BBD19A" w14:textId="7C455E7D" w:rsidR="00E1525A" w:rsidRDefault="00E1525A" w:rsidP="00E1525A">
      <w:pPr>
        <w:jc w:val="center"/>
        <w:rPr>
          <w:b/>
          <w:bCs/>
          <w:sz w:val="32"/>
          <w:szCs w:val="32"/>
        </w:rPr>
      </w:pPr>
      <w:r>
        <w:rPr>
          <w:b/>
          <w:bCs/>
          <w:sz w:val="32"/>
          <w:szCs w:val="32"/>
        </w:rPr>
        <w:t xml:space="preserve">CONVENTION &amp; VISITORS BUREAU EVENT LEADS SIGNUP </w:t>
      </w:r>
    </w:p>
    <w:p w14:paraId="4D64EE57" w14:textId="1DE79C43" w:rsidR="00E1525A" w:rsidRDefault="00E1525A" w:rsidP="00E1525A">
      <w:pPr>
        <w:rPr>
          <w:sz w:val="24"/>
          <w:szCs w:val="24"/>
        </w:rPr>
      </w:pPr>
      <w:r>
        <w:rPr>
          <w:sz w:val="24"/>
          <w:szCs w:val="24"/>
        </w:rPr>
        <w:t xml:space="preserve">What is this: Indian Point is a part of the TCED (Tourism Community Enhancement District) which was created in 2006 along with Branson and Silver Dollar city. The 1% sales tax from the district is used to market the district and offer other services to drive tourism to the area. The TCED has a contract with the CVB (Convention &amp; Visitors Bureau) to administer these services which includes having a team of people to find event leads (like fishing tournaments, conventions, retirement bus groups, etc.) and distribute these leads to businesses within the district. They will also assist with other aspects of having an event such as getting permits from the Corp of Engineers. </w:t>
      </w:r>
    </w:p>
    <w:p w14:paraId="341860F0" w14:textId="77777777" w:rsidR="00E1525A" w:rsidRDefault="00E1525A" w:rsidP="00E1525A">
      <w:pPr>
        <w:rPr>
          <w:sz w:val="24"/>
          <w:szCs w:val="24"/>
        </w:rPr>
      </w:pPr>
      <w:r>
        <w:rPr>
          <w:sz w:val="24"/>
          <w:szCs w:val="24"/>
        </w:rPr>
        <w:t xml:space="preserve">What I need from you: The data base which houses businesses for Indian Point has not been updated for some time which means our businesses have not been receiving leads for a long time. Once your information is input into the database you can manage your own account and keep it updated going forward. Doing this will ensure you receive notifications of events that suit your business and can help you book large groups at your establishment. Please fill out this form and return it to Nathan Piche. The Village will be hosting someone in the future from the CVB to explain how to utilize this online portal so your business can get the most out of their services. In the meantime, filling this out will get you on the database so you can start receiving leads now. </w:t>
      </w:r>
    </w:p>
    <w:p w14:paraId="264BAF28" w14:textId="77777777" w:rsidR="00E1525A" w:rsidRDefault="00E1525A" w:rsidP="00E1525A">
      <w:pPr>
        <w:rPr>
          <w:b/>
          <w:bCs/>
          <w:sz w:val="24"/>
          <w:szCs w:val="24"/>
        </w:rPr>
      </w:pPr>
      <w:r>
        <w:rPr>
          <w:b/>
          <w:bCs/>
          <w:sz w:val="24"/>
          <w:szCs w:val="24"/>
        </w:rPr>
        <w:t>NAME OF BUSINESS: ___________________________________________________________</w:t>
      </w:r>
    </w:p>
    <w:p w14:paraId="408B4E73" w14:textId="77777777" w:rsidR="00E1525A" w:rsidRDefault="00E1525A" w:rsidP="00E1525A">
      <w:pPr>
        <w:rPr>
          <w:b/>
          <w:bCs/>
          <w:sz w:val="24"/>
          <w:szCs w:val="24"/>
        </w:rPr>
      </w:pPr>
      <w:r>
        <w:rPr>
          <w:b/>
          <w:bCs/>
          <w:sz w:val="24"/>
          <w:szCs w:val="24"/>
        </w:rPr>
        <w:t>WEBSITE URL:_________________________________________</w:t>
      </w:r>
    </w:p>
    <w:p w14:paraId="3B4D5F1B" w14:textId="77777777" w:rsidR="00E1525A" w:rsidRDefault="00E1525A" w:rsidP="00E1525A">
      <w:pPr>
        <w:rPr>
          <w:b/>
          <w:bCs/>
          <w:sz w:val="24"/>
          <w:szCs w:val="24"/>
        </w:rPr>
      </w:pPr>
      <w:r>
        <w:rPr>
          <w:b/>
          <w:bCs/>
          <w:sz w:val="24"/>
          <w:szCs w:val="24"/>
        </w:rPr>
        <w:t>ADDRESS:__________________________________________________________________________</w:t>
      </w:r>
    </w:p>
    <w:p w14:paraId="224653AB" w14:textId="77777777" w:rsidR="00E1525A" w:rsidRDefault="00E1525A" w:rsidP="00E1525A">
      <w:pPr>
        <w:rPr>
          <w:b/>
          <w:bCs/>
          <w:sz w:val="24"/>
          <w:szCs w:val="24"/>
        </w:rPr>
      </w:pPr>
      <w:r>
        <w:rPr>
          <w:b/>
          <w:bCs/>
          <w:sz w:val="24"/>
          <w:szCs w:val="24"/>
        </w:rPr>
        <w:t>EMAIL OF PERSON TO RECEIVE LEADS:______________________________________________</w:t>
      </w:r>
    </w:p>
    <w:p w14:paraId="7F049E2F" w14:textId="77777777" w:rsidR="00E1525A" w:rsidRDefault="00E1525A" w:rsidP="00E1525A">
      <w:pPr>
        <w:rPr>
          <w:b/>
          <w:bCs/>
          <w:sz w:val="24"/>
          <w:szCs w:val="24"/>
        </w:rPr>
      </w:pPr>
      <w:r>
        <w:rPr>
          <w:b/>
          <w:bCs/>
          <w:sz w:val="24"/>
          <w:szCs w:val="24"/>
        </w:rPr>
        <w:t>NAME OF BUSINESS OWNER:_________________________________________________</w:t>
      </w:r>
    </w:p>
    <w:p w14:paraId="6F3573D2" w14:textId="77777777" w:rsidR="00E1525A" w:rsidRDefault="00E1525A" w:rsidP="00E1525A">
      <w:pPr>
        <w:rPr>
          <w:b/>
          <w:bCs/>
          <w:sz w:val="24"/>
          <w:szCs w:val="24"/>
        </w:rPr>
      </w:pPr>
      <w:r>
        <w:rPr>
          <w:b/>
          <w:bCs/>
          <w:sz w:val="24"/>
          <w:szCs w:val="24"/>
        </w:rPr>
        <w:t>NUMBER OF ROOMS AVAILABLE:_________</w:t>
      </w:r>
    </w:p>
    <w:p w14:paraId="70A93E24" w14:textId="77777777" w:rsidR="00E1525A" w:rsidRDefault="00E1525A" w:rsidP="00E1525A">
      <w:pPr>
        <w:rPr>
          <w:b/>
          <w:bCs/>
          <w:sz w:val="24"/>
          <w:szCs w:val="24"/>
        </w:rPr>
      </w:pPr>
      <w:r>
        <w:rPr>
          <w:b/>
          <w:bCs/>
          <w:sz w:val="24"/>
          <w:szCs w:val="24"/>
        </w:rPr>
        <w:t>NUMBER OF PARKING SPOTS:_______</w:t>
      </w:r>
    </w:p>
    <w:p w14:paraId="27C1D8DA" w14:textId="77777777" w:rsidR="00E1525A" w:rsidRDefault="00E1525A" w:rsidP="00E1525A">
      <w:pPr>
        <w:rPr>
          <w:b/>
          <w:bCs/>
          <w:sz w:val="24"/>
          <w:szCs w:val="24"/>
        </w:rPr>
      </w:pPr>
      <w:r>
        <w:rPr>
          <w:b/>
          <w:bCs/>
          <w:sz w:val="24"/>
          <w:szCs w:val="24"/>
        </w:rPr>
        <w:t>DO YOU HAVE A POOL FOR VISITORS: Y ( ) N ( )</w:t>
      </w:r>
    </w:p>
    <w:p w14:paraId="52A8DAB7" w14:textId="77777777" w:rsidR="00E1525A" w:rsidRDefault="00E1525A" w:rsidP="00E1525A">
      <w:pPr>
        <w:rPr>
          <w:b/>
          <w:bCs/>
          <w:sz w:val="24"/>
          <w:szCs w:val="24"/>
        </w:rPr>
      </w:pPr>
      <w:r>
        <w:rPr>
          <w:b/>
          <w:bCs/>
          <w:sz w:val="24"/>
          <w:szCs w:val="24"/>
        </w:rPr>
        <w:t>DO YOU HAVE A BOAT RAMP: Y ( ) N ( )     HOW MANY BOATS/TRAILERS CAN YOU PARK:_</w:t>
      </w:r>
    </w:p>
    <w:p w14:paraId="32DB8F2C" w14:textId="77777777" w:rsidR="00E1525A" w:rsidRPr="00BD0258" w:rsidRDefault="00E1525A" w:rsidP="00E1525A">
      <w:pPr>
        <w:rPr>
          <w:b/>
          <w:bCs/>
          <w:sz w:val="24"/>
          <w:szCs w:val="24"/>
        </w:rPr>
      </w:pPr>
      <w:r>
        <w:rPr>
          <w:b/>
          <w:bCs/>
          <w:sz w:val="24"/>
          <w:szCs w:val="24"/>
        </w:rPr>
        <w:t>LIST OTHER AMMENITIES FOR VISITORS: ______________________________________________________________________________________________________________________________________________________________________</w:t>
      </w:r>
    </w:p>
    <w:sectPr w:rsidR="00E1525A" w:rsidRPr="00BD0258" w:rsidSect="000C044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8DEF6" w14:textId="77777777" w:rsidR="000C0442" w:rsidRDefault="000C0442" w:rsidP="002719D0">
      <w:pPr>
        <w:spacing w:before="0" w:line="240" w:lineRule="auto"/>
      </w:pPr>
      <w:r>
        <w:separator/>
      </w:r>
    </w:p>
  </w:endnote>
  <w:endnote w:type="continuationSeparator" w:id="0">
    <w:p w14:paraId="0C7030B7" w14:textId="77777777" w:rsidR="000C0442" w:rsidRDefault="000C0442"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8C54C" w14:textId="77777777" w:rsidR="000C0442" w:rsidRDefault="000C0442" w:rsidP="002719D0">
      <w:pPr>
        <w:spacing w:before="0" w:line="240" w:lineRule="auto"/>
      </w:pPr>
      <w:r>
        <w:separator/>
      </w:r>
    </w:p>
  </w:footnote>
  <w:footnote w:type="continuationSeparator" w:id="0">
    <w:p w14:paraId="083648E7" w14:textId="77777777" w:rsidR="000C0442" w:rsidRDefault="000C0442"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4633A"/>
    <w:multiLevelType w:val="hybridMultilevel"/>
    <w:tmpl w:val="A87C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3542B6"/>
    <w:multiLevelType w:val="hybridMultilevel"/>
    <w:tmpl w:val="F9E8DBF6"/>
    <w:lvl w:ilvl="0" w:tplc="B0E0329C">
      <w:numFmt w:val="bullet"/>
      <w:lvlText w:val="-"/>
      <w:lvlJc w:val="left"/>
      <w:pPr>
        <w:ind w:left="405" w:hanging="360"/>
      </w:pPr>
      <w:rPr>
        <w:rFonts w:ascii="Corbel" w:eastAsiaTheme="minorEastAsia" w:hAnsi="Corbe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3E452038"/>
    <w:multiLevelType w:val="hybridMultilevel"/>
    <w:tmpl w:val="EE5CCA48"/>
    <w:lvl w:ilvl="0" w:tplc="6736EC76">
      <w:numFmt w:val="bullet"/>
      <w:lvlText w:val="-"/>
      <w:lvlJc w:val="left"/>
      <w:pPr>
        <w:ind w:left="420" w:hanging="360"/>
      </w:pPr>
      <w:rPr>
        <w:rFonts w:ascii="Century Gothic" w:eastAsiaTheme="minorHAnsi" w:hAnsi="Century Gothic"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6BCF3CB8"/>
    <w:multiLevelType w:val="hybridMultilevel"/>
    <w:tmpl w:val="1FA2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4A1019"/>
    <w:multiLevelType w:val="hybridMultilevel"/>
    <w:tmpl w:val="FB1C1C52"/>
    <w:lvl w:ilvl="0" w:tplc="38847D4A">
      <w:numFmt w:val="bullet"/>
      <w:lvlText w:val="-"/>
      <w:lvlJc w:val="left"/>
      <w:pPr>
        <w:ind w:left="405" w:hanging="360"/>
      </w:pPr>
      <w:rPr>
        <w:rFonts w:ascii="Avenir Next LT Pro" w:eastAsiaTheme="minorHAnsi" w:hAnsi="Avenir Next LT Pro"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16cid:durableId="1343706302">
    <w:abstractNumId w:val="2"/>
  </w:num>
  <w:num w:numId="2" w16cid:durableId="639307700">
    <w:abstractNumId w:val="4"/>
  </w:num>
  <w:num w:numId="3" w16cid:durableId="512500266">
    <w:abstractNumId w:val="1"/>
  </w:num>
  <w:num w:numId="4" w16cid:durableId="1313295575">
    <w:abstractNumId w:val="0"/>
  </w:num>
  <w:num w:numId="5" w16cid:durableId="206069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7F4"/>
    <w:rsid w:val="00002E7F"/>
    <w:rsid w:val="00013212"/>
    <w:rsid w:val="00064D39"/>
    <w:rsid w:val="00075F46"/>
    <w:rsid w:val="000C0442"/>
    <w:rsid w:val="000C0A38"/>
    <w:rsid w:val="000C3643"/>
    <w:rsid w:val="00116E27"/>
    <w:rsid w:val="00147234"/>
    <w:rsid w:val="00147CDA"/>
    <w:rsid w:val="001538C4"/>
    <w:rsid w:val="00175AF1"/>
    <w:rsid w:val="001862BA"/>
    <w:rsid w:val="00197602"/>
    <w:rsid w:val="001B6CA9"/>
    <w:rsid w:val="001C2D36"/>
    <w:rsid w:val="001D085B"/>
    <w:rsid w:val="002107E5"/>
    <w:rsid w:val="002719D0"/>
    <w:rsid w:val="002B613C"/>
    <w:rsid w:val="002D618E"/>
    <w:rsid w:val="002E3840"/>
    <w:rsid w:val="00302E6C"/>
    <w:rsid w:val="00360680"/>
    <w:rsid w:val="00393E88"/>
    <w:rsid w:val="003B3C98"/>
    <w:rsid w:val="003E2B72"/>
    <w:rsid w:val="0040276A"/>
    <w:rsid w:val="0041721C"/>
    <w:rsid w:val="004249F8"/>
    <w:rsid w:val="00446227"/>
    <w:rsid w:val="00454433"/>
    <w:rsid w:val="00471288"/>
    <w:rsid w:val="004748E7"/>
    <w:rsid w:val="004749ED"/>
    <w:rsid w:val="00492B31"/>
    <w:rsid w:val="004C5F00"/>
    <w:rsid w:val="004E2105"/>
    <w:rsid w:val="00517D81"/>
    <w:rsid w:val="00563A01"/>
    <w:rsid w:val="005A158F"/>
    <w:rsid w:val="005C4257"/>
    <w:rsid w:val="00624FC0"/>
    <w:rsid w:val="006370D1"/>
    <w:rsid w:val="006D4D9D"/>
    <w:rsid w:val="006F4F1E"/>
    <w:rsid w:val="00705BA2"/>
    <w:rsid w:val="00727B4D"/>
    <w:rsid w:val="007328CB"/>
    <w:rsid w:val="007329B5"/>
    <w:rsid w:val="007507E9"/>
    <w:rsid w:val="007615CF"/>
    <w:rsid w:val="007844DC"/>
    <w:rsid w:val="007A4D06"/>
    <w:rsid w:val="007C2191"/>
    <w:rsid w:val="007C4553"/>
    <w:rsid w:val="007F209F"/>
    <w:rsid w:val="0080449D"/>
    <w:rsid w:val="00807EDA"/>
    <w:rsid w:val="008435E7"/>
    <w:rsid w:val="00847EA2"/>
    <w:rsid w:val="008A3EBD"/>
    <w:rsid w:val="00970A18"/>
    <w:rsid w:val="00991386"/>
    <w:rsid w:val="009B348C"/>
    <w:rsid w:val="009B3961"/>
    <w:rsid w:val="009B400B"/>
    <w:rsid w:val="009C726B"/>
    <w:rsid w:val="00A22454"/>
    <w:rsid w:val="00A2399E"/>
    <w:rsid w:val="00A464E3"/>
    <w:rsid w:val="00A80EBD"/>
    <w:rsid w:val="00AC1B8F"/>
    <w:rsid w:val="00AC290F"/>
    <w:rsid w:val="00AD1DEC"/>
    <w:rsid w:val="00AD2E65"/>
    <w:rsid w:val="00AF6CC8"/>
    <w:rsid w:val="00B0659B"/>
    <w:rsid w:val="00B46962"/>
    <w:rsid w:val="00B46E07"/>
    <w:rsid w:val="00B671AD"/>
    <w:rsid w:val="00B72CB6"/>
    <w:rsid w:val="00B832D1"/>
    <w:rsid w:val="00B94F9E"/>
    <w:rsid w:val="00B97E24"/>
    <w:rsid w:val="00C02C68"/>
    <w:rsid w:val="00C05BF7"/>
    <w:rsid w:val="00C13348"/>
    <w:rsid w:val="00C419DC"/>
    <w:rsid w:val="00C41C41"/>
    <w:rsid w:val="00C77147"/>
    <w:rsid w:val="00C80373"/>
    <w:rsid w:val="00CA0AAB"/>
    <w:rsid w:val="00CC5021"/>
    <w:rsid w:val="00CE5155"/>
    <w:rsid w:val="00D013F3"/>
    <w:rsid w:val="00D10BF0"/>
    <w:rsid w:val="00D40225"/>
    <w:rsid w:val="00D70344"/>
    <w:rsid w:val="00D807F4"/>
    <w:rsid w:val="00DE4006"/>
    <w:rsid w:val="00DE7DCD"/>
    <w:rsid w:val="00E1525A"/>
    <w:rsid w:val="00E35CF2"/>
    <w:rsid w:val="00E76005"/>
    <w:rsid w:val="00E900D6"/>
    <w:rsid w:val="00EB0185"/>
    <w:rsid w:val="00EE0AA8"/>
    <w:rsid w:val="00EF2223"/>
    <w:rsid w:val="00F00EE5"/>
    <w:rsid w:val="00F12D04"/>
    <w:rsid w:val="00F234B6"/>
    <w:rsid w:val="00F31C09"/>
    <w:rsid w:val="00F67A55"/>
    <w:rsid w:val="00F81AEC"/>
    <w:rsid w:val="00F830A4"/>
    <w:rsid w:val="00F84E24"/>
    <w:rsid w:val="00F9120A"/>
    <w:rsid w:val="00F96C5E"/>
    <w:rsid w:val="00FA5125"/>
    <w:rsid w:val="00FB33FB"/>
    <w:rsid w:val="00FE1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3AF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semiHidden/>
    <w:qFormat/>
    <w:rsid w:val="000C0A38"/>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Heading5">
    <w:name w:val="heading 5"/>
    <w:basedOn w:val="Normal"/>
    <w:next w:val="Normal"/>
    <w:link w:val="Heading5Char"/>
    <w:uiPriority w:val="9"/>
    <w:semiHidden/>
    <w:qFormat/>
    <w:rsid w:val="00116E27"/>
    <w:pPr>
      <w:keepNext/>
      <w:keepLines/>
      <w:spacing w:before="4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2"/>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446227"/>
    <w:pPr>
      <w:ind w:left="720"/>
      <w:contextualSpacing/>
    </w:pPr>
  </w:style>
  <w:style w:type="character" w:customStyle="1" w:styleId="Heading3Char">
    <w:name w:val="Heading 3 Char"/>
    <w:basedOn w:val="DefaultParagraphFont"/>
    <w:link w:val="Heading3"/>
    <w:uiPriority w:val="9"/>
    <w:semiHidden/>
    <w:rsid w:val="000C0A38"/>
    <w:rPr>
      <w:rFonts w:asciiTheme="majorHAnsi" w:eastAsiaTheme="majorEastAsia" w:hAnsiTheme="majorHAnsi" w:cstheme="majorBidi"/>
      <w:color w:val="6E6E6E" w:themeColor="accent1" w:themeShade="7F"/>
      <w:sz w:val="24"/>
      <w:szCs w:val="24"/>
    </w:rPr>
  </w:style>
  <w:style w:type="paragraph" w:customStyle="1" w:styleId="Line">
    <w:name w:val="Line"/>
    <w:basedOn w:val="Normal"/>
    <w:next w:val="Heading2"/>
    <w:uiPriority w:val="3"/>
    <w:qFormat/>
    <w:rsid w:val="000C0A38"/>
    <w:pPr>
      <w:pBdr>
        <w:top w:val="single" w:sz="12" w:space="1" w:color="FFFFFF" w:themeColor="background1"/>
      </w:pBdr>
      <w:spacing w:before="0" w:line="240" w:lineRule="auto"/>
      <w:ind w:left="1080" w:right="1080"/>
      <w:jc w:val="center"/>
    </w:pPr>
    <w:rPr>
      <w:rFonts w:eastAsiaTheme="minorEastAsia"/>
      <w:color w:val="000000" w:themeColor="text2"/>
      <w:sz w:val="2"/>
      <w:szCs w:val="2"/>
      <w:lang w:eastAsia="ja-JP"/>
    </w:rPr>
  </w:style>
  <w:style w:type="paragraph" w:customStyle="1" w:styleId="ContactInfo">
    <w:name w:val="Contact Info"/>
    <w:basedOn w:val="Normal"/>
    <w:uiPriority w:val="5"/>
    <w:qFormat/>
    <w:rsid w:val="000C0A38"/>
    <w:pPr>
      <w:spacing w:before="0" w:after="240" w:line="240" w:lineRule="auto"/>
      <w:jc w:val="center"/>
    </w:pPr>
    <w:rPr>
      <w:rFonts w:eastAsiaTheme="minorEastAsia"/>
      <w:color w:val="FFFFFF" w:themeColor="background1"/>
      <w:sz w:val="24"/>
      <w:szCs w:val="24"/>
      <w:lang w:eastAsia="ja-JP"/>
    </w:rPr>
  </w:style>
  <w:style w:type="paragraph" w:styleId="BodyText">
    <w:name w:val="Body Text"/>
    <w:basedOn w:val="Normal"/>
    <w:link w:val="BodyTextChar"/>
    <w:uiPriority w:val="1"/>
    <w:qFormat/>
    <w:rsid w:val="00116E27"/>
    <w:pPr>
      <w:widowControl w:val="0"/>
      <w:autoSpaceDE w:val="0"/>
      <w:autoSpaceDN w:val="0"/>
      <w:spacing w:before="0" w:line="240" w:lineRule="auto"/>
    </w:pPr>
    <w:rPr>
      <w:rFonts w:ascii="Calibri" w:eastAsia="Calibri" w:hAnsi="Calibri" w:cs="Calibri"/>
      <w:sz w:val="16"/>
      <w:szCs w:val="16"/>
    </w:rPr>
  </w:style>
  <w:style w:type="character" w:customStyle="1" w:styleId="BodyTextChar">
    <w:name w:val="Body Text Char"/>
    <w:basedOn w:val="DefaultParagraphFont"/>
    <w:link w:val="BodyText"/>
    <w:uiPriority w:val="1"/>
    <w:rsid w:val="00116E27"/>
    <w:rPr>
      <w:rFonts w:ascii="Calibri" w:eastAsia="Calibri" w:hAnsi="Calibri" w:cs="Calibri"/>
      <w:sz w:val="16"/>
      <w:szCs w:val="16"/>
    </w:rPr>
  </w:style>
  <w:style w:type="character" w:customStyle="1" w:styleId="Heading5Char">
    <w:name w:val="Heading 5 Char"/>
    <w:basedOn w:val="DefaultParagraphFont"/>
    <w:link w:val="Heading5"/>
    <w:uiPriority w:val="9"/>
    <w:semiHidden/>
    <w:rsid w:val="00116E27"/>
    <w:rPr>
      <w:rFonts w:asciiTheme="majorHAnsi" w:eastAsiaTheme="majorEastAsia" w:hAnsiTheme="majorHAnsi" w:cstheme="majorBidi"/>
      <w:color w:val="A5A5A5" w:themeColor="accent1" w:themeShade="BF"/>
      <w:sz w:val="20"/>
    </w:rPr>
  </w:style>
  <w:style w:type="paragraph" w:styleId="NormalWeb">
    <w:name w:val="Normal (Web)"/>
    <w:basedOn w:val="Normal"/>
    <w:uiPriority w:val="99"/>
    <w:semiHidden/>
    <w:unhideWhenUsed/>
    <w:rsid w:val="00116E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z-event-fees">
    <w:name w:val="gz-event-fees"/>
    <w:basedOn w:val="DefaultParagraphFont"/>
    <w:rsid w:val="00116E27"/>
  </w:style>
  <w:style w:type="character" w:styleId="Hyperlink">
    <w:name w:val="Hyperlink"/>
    <w:basedOn w:val="DefaultParagraphFont"/>
    <w:uiPriority w:val="99"/>
    <w:unhideWhenUsed/>
    <w:rsid w:val="00116E27"/>
    <w:rPr>
      <w:color w:val="0000FF"/>
      <w:u w:val="single"/>
    </w:rPr>
  </w:style>
  <w:style w:type="paragraph" w:styleId="z-TopofForm">
    <w:name w:val="HTML Top of Form"/>
    <w:basedOn w:val="Normal"/>
    <w:next w:val="Normal"/>
    <w:link w:val="z-TopofFormChar"/>
    <w:hidden/>
    <w:uiPriority w:val="99"/>
    <w:semiHidden/>
    <w:unhideWhenUsed/>
    <w:rsid w:val="00116E27"/>
    <w:pPr>
      <w:pBdr>
        <w:bottom w:val="single" w:sz="6" w:space="1" w:color="auto"/>
      </w:pBdr>
      <w:spacing w:before="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6E2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16E27"/>
    <w:pPr>
      <w:pBdr>
        <w:top w:val="single" w:sz="6" w:space="1" w:color="auto"/>
      </w:pBdr>
      <w:spacing w:before="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16E27"/>
    <w:rPr>
      <w:rFonts w:ascii="Arial" w:eastAsia="Times New Roman" w:hAnsi="Arial" w:cs="Arial"/>
      <w:vanish/>
      <w:sz w:val="16"/>
      <w:szCs w:val="16"/>
    </w:rPr>
  </w:style>
  <w:style w:type="character" w:styleId="UnresolvedMention">
    <w:name w:val="Unresolved Mention"/>
    <w:basedOn w:val="DefaultParagraphFont"/>
    <w:uiPriority w:val="99"/>
    <w:semiHidden/>
    <w:unhideWhenUsed/>
    <w:rsid w:val="00116E27"/>
    <w:rPr>
      <w:color w:val="605E5C"/>
      <w:shd w:val="clear" w:color="auto" w:fill="E1DFDD"/>
    </w:rPr>
  </w:style>
  <w:style w:type="character" w:customStyle="1" w:styleId="gz-img-placeholder">
    <w:name w:val="gz-img-placeholder"/>
    <w:basedOn w:val="DefaultParagraphFont"/>
    <w:rsid w:val="00116E27"/>
  </w:style>
  <w:style w:type="character" w:customStyle="1" w:styleId="gz-details-time">
    <w:name w:val="gz-details-time"/>
    <w:basedOn w:val="DefaultParagraphFont"/>
    <w:rsid w:val="00116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25104">
      <w:bodyDiv w:val="1"/>
      <w:marLeft w:val="0"/>
      <w:marRight w:val="0"/>
      <w:marTop w:val="0"/>
      <w:marBottom w:val="0"/>
      <w:divBdr>
        <w:top w:val="none" w:sz="0" w:space="0" w:color="auto"/>
        <w:left w:val="none" w:sz="0" w:space="0" w:color="auto"/>
        <w:bottom w:val="none" w:sz="0" w:space="0" w:color="auto"/>
        <w:right w:val="none" w:sz="0" w:space="0" w:color="auto"/>
      </w:divBdr>
      <w:divsChild>
        <w:div w:id="1143276857">
          <w:marLeft w:val="-225"/>
          <w:marRight w:val="-225"/>
          <w:marTop w:val="0"/>
          <w:marBottom w:val="0"/>
          <w:divBdr>
            <w:top w:val="none" w:sz="0" w:space="0" w:color="auto"/>
            <w:left w:val="none" w:sz="0" w:space="0" w:color="auto"/>
            <w:bottom w:val="none" w:sz="0" w:space="0" w:color="auto"/>
            <w:right w:val="none" w:sz="0" w:space="0" w:color="auto"/>
          </w:divBdr>
          <w:divsChild>
            <w:div w:id="522520411">
              <w:marLeft w:val="0"/>
              <w:marRight w:val="0"/>
              <w:marTop w:val="0"/>
              <w:marBottom w:val="0"/>
              <w:divBdr>
                <w:top w:val="none" w:sz="0" w:space="0" w:color="auto"/>
                <w:left w:val="none" w:sz="0" w:space="0" w:color="auto"/>
                <w:bottom w:val="none" w:sz="0" w:space="0" w:color="auto"/>
                <w:right w:val="none" w:sz="0" w:space="0" w:color="auto"/>
              </w:divBdr>
              <w:divsChild>
                <w:div w:id="49812335">
                  <w:marLeft w:val="0"/>
                  <w:marRight w:val="0"/>
                  <w:marTop w:val="0"/>
                  <w:marBottom w:val="0"/>
                  <w:divBdr>
                    <w:top w:val="none" w:sz="0" w:space="0" w:color="auto"/>
                    <w:left w:val="none" w:sz="0" w:space="0" w:color="auto"/>
                    <w:bottom w:val="none" w:sz="0" w:space="0" w:color="auto"/>
                    <w:right w:val="none" w:sz="0" w:space="0" w:color="auto"/>
                  </w:divBdr>
                  <w:divsChild>
                    <w:div w:id="1603683419">
                      <w:marLeft w:val="0"/>
                      <w:marRight w:val="0"/>
                      <w:marTop w:val="0"/>
                      <w:marBottom w:val="0"/>
                      <w:divBdr>
                        <w:top w:val="none" w:sz="0" w:space="0" w:color="auto"/>
                        <w:left w:val="none" w:sz="0" w:space="0" w:color="auto"/>
                        <w:bottom w:val="none" w:sz="0" w:space="0" w:color="auto"/>
                        <w:right w:val="none" w:sz="0" w:space="0" w:color="auto"/>
                      </w:divBdr>
                    </w:div>
                    <w:div w:id="1913814680">
                      <w:marLeft w:val="0"/>
                      <w:marRight w:val="0"/>
                      <w:marTop w:val="0"/>
                      <w:marBottom w:val="0"/>
                      <w:divBdr>
                        <w:top w:val="none" w:sz="0" w:space="0" w:color="auto"/>
                        <w:left w:val="none" w:sz="0" w:space="0" w:color="auto"/>
                        <w:bottom w:val="none" w:sz="0" w:space="0" w:color="auto"/>
                        <w:right w:val="none" w:sz="0" w:space="0" w:color="auto"/>
                      </w:divBdr>
                    </w:div>
                    <w:div w:id="870797361">
                      <w:marLeft w:val="0"/>
                      <w:marRight w:val="0"/>
                      <w:marTop w:val="0"/>
                      <w:marBottom w:val="0"/>
                      <w:divBdr>
                        <w:top w:val="none" w:sz="0" w:space="0" w:color="auto"/>
                        <w:left w:val="none" w:sz="0" w:space="0" w:color="auto"/>
                        <w:bottom w:val="none" w:sz="0" w:space="0" w:color="auto"/>
                        <w:right w:val="none" w:sz="0" w:space="0" w:color="auto"/>
                      </w:divBdr>
                    </w:div>
                    <w:div w:id="124616557">
                      <w:marLeft w:val="0"/>
                      <w:marRight w:val="0"/>
                      <w:marTop w:val="0"/>
                      <w:marBottom w:val="0"/>
                      <w:divBdr>
                        <w:top w:val="none" w:sz="0" w:space="0" w:color="auto"/>
                        <w:left w:val="none" w:sz="0" w:space="0" w:color="auto"/>
                        <w:bottom w:val="none" w:sz="0" w:space="0" w:color="auto"/>
                        <w:right w:val="none" w:sz="0" w:space="0" w:color="auto"/>
                      </w:divBdr>
                    </w:div>
                    <w:div w:id="7655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6044">
              <w:marLeft w:val="0"/>
              <w:marRight w:val="0"/>
              <w:marTop w:val="0"/>
              <w:marBottom w:val="0"/>
              <w:divBdr>
                <w:top w:val="none" w:sz="0" w:space="0" w:color="auto"/>
                <w:left w:val="none" w:sz="0" w:space="0" w:color="auto"/>
                <w:bottom w:val="none" w:sz="0" w:space="0" w:color="auto"/>
                <w:right w:val="none" w:sz="0" w:space="0" w:color="auto"/>
              </w:divBdr>
              <w:divsChild>
                <w:div w:id="1124808150">
                  <w:marLeft w:val="0"/>
                  <w:marRight w:val="0"/>
                  <w:marTop w:val="0"/>
                  <w:marBottom w:val="0"/>
                  <w:divBdr>
                    <w:top w:val="none" w:sz="0" w:space="0" w:color="auto"/>
                    <w:left w:val="none" w:sz="0" w:space="0" w:color="auto"/>
                    <w:bottom w:val="none" w:sz="0" w:space="0" w:color="auto"/>
                    <w:right w:val="none" w:sz="0" w:space="0" w:color="auto"/>
                  </w:divBdr>
                </w:div>
                <w:div w:id="525871110">
                  <w:marLeft w:val="0"/>
                  <w:marRight w:val="0"/>
                  <w:marTop w:val="0"/>
                  <w:marBottom w:val="0"/>
                  <w:divBdr>
                    <w:top w:val="none" w:sz="0" w:space="0" w:color="auto"/>
                    <w:left w:val="none" w:sz="0" w:space="0" w:color="auto"/>
                    <w:bottom w:val="none" w:sz="0" w:space="0" w:color="auto"/>
                    <w:right w:val="none" w:sz="0" w:space="0" w:color="auto"/>
                  </w:divBdr>
                  <w:divsChild>
                    <w:div w:id="1837720690">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 w:id="889070718">
          <w:marLeft w:val="-225"/>
          <w:marRight w:val="-225"/>
          <w:marTop w:val="0"/>
          <w:marBottom w:val="0"/>
          <w:divBdr>
            <w:top w:val="none" w:sz="0" w:space="0" w:color="auto"/>
            <w:left w:val="none" w:sz="0" w:space="0" w:color="auto"/>
            <w:bottom w:val="none" w:sz="0" w:space="0" w:color="auto"/>
            <w:right w:val="none" w:sz="0" w:space="0" w:color="auto"/>
          </w:divBdr>
          <w:divsChild>
            <w:div w:id="13924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9279">
      <w:bodyDiv w:val="1"/>
      <w:marLeft w:val="0"/>
      <w:marRight w:val="0"/>
      <w:marTop w:val="0"/>
      <w:marBottom w:val="0"/>
      <w:divBdr>
        <w:top w:val="none" w:sz="0" w:space="0" w:color="auto"/>
        <w:left w:val="none" w:sz="0" w:space="0" w:color="auto"/>
        <w:bottom w:val="none" w:sz="0" w:space="0" w:color="auto"/>
        <w:right w:val="none" w:sz="0" w:space="0" w:color="auto"/>
      </w:divBdr>
      <w:divsChild>
        <w:div w:id="660932030">
          <w:marLeft w:val="-225"/>
          <w:marRight w:val="-225"/>
          <w:marTop w:val="0"/>
          <w:marBottom w:val="0"/>
          <w:divBdr>
            <w:top w:val="none" w:sz="0" w:space="0" w:color="auto"/>
            <w:left w:val="none" w:sz="0" w:space="0" w:color="auto"/>
            <w:bottom w:val="none" w:sz="0" w:space="0" w:color="auto"/>
            <w:right w:val="none" w:sz="0" w:space="0" w:color="auto"/>
          </w:divBdr>
          <w:divsChild>
            <w:div w:id="356784117">
              <w:marLeft w:val="0"/>
              <w:marRight w:val="0"/>
              <w:marTop w:val="0"/>
              <w:marBottom w:val="0"/>
              <w:divBdr>
                <w:top w:val="none" w:sz="0" w:space="0" w:color="auto"/>
                <w:left w:val="none" w:sz="0" w:space="0" w:color="auto"/>
                <w:bottom w:val="none" w:sz="0" w:space="0" w:color="auto"/>
                <w:right w:val="none" w:sz="0" w:space="0" w:color="auto"/>
              </w:divBdr>
              <w:divsChild>
                <w:div w:id="2103446796">
                  <w:marLeft w:val="0"/>
                  <w:marRight w:val="0"/>
                  <w:marTop w:val="0"/>
                  <w:marBottom w:val="0"/>
                  <w:divBdr>
                    <w:top w:val="none" w:sz="0" w:space="0" w:color="auto"/>
                    <w:left w:val="none" w:sz="0" w:space="0" w:color="auto"/>
                    <w:bottom w:val="none" w:sz="0" w:space="0" w:color="auto"/>
                    <w:right w:val="none" w:sz="0" w:space="0" w:color="auto"/>
                  </w:divBdr>
                  <w:divsChild>
                    <w:div w:id="1454666984">
                      <w:marLeft w:val="0"/>
                      <w:marRight w:val="0"/>
                      <w:marTop w:val="0"/>
                      <w:marBottom w:val="0"/>
                      <w:divBdr>
                        <w:top w:val="none" w:sz="0" w:space="0" w:color="auto"/>
                        <w:left w:val="none" w:sz="0" w:space="0" w:color="auto"/>
                        <w:bottom w:val="none" w:sz="0" w:space="0" w:color="auto"/>
                        <w:right w:val="none" w:sz="0" w:space="0" w:color="auto"/>
                      </w:divBdr>
                    </w:div>
                    <w:div w:id="22902277">
                      <w:marLeft w:val="0"/>
                      <w:marRight w:val="0"/>
                      <w:marTop w:val="0"/>
                      <w:marBottom w:val="0"/>
                      <w:divBdr>
                        <w:top w:val="none" w:sz="0" w:space="0" w:color="auto"/>
                        <w:left w:val="none" w:sz="0" w:space="0" w:color="auto"/>
                        <w:bottom w:val="none" w:sz="0" w:space="0" w:color="auto"/>
                        <w:right w:val="none" w:sz="0" w:space="0" w:color="auto"/>
                      </w:divBdr>
                    </w:div>
                    <w:div w:id="10355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3880">
              <w:marLeft w:val="0"/>
              <w:marRight w:val="0"/>
              <w:marTop w:val="0"/>
              <w:marBottom w:val="0"/>
              <w:divBdr>
                <w:top w:val="none" w:sz="0" w:space="0" w:color="auto"/>
                <w:left w:val="none" w:sz="0" w:space="0" w:color="auto"/>
                <w:bottom w:val="none" w:sz="0" w:space="0" w:color="auto"/>
                <w:right w:val="none" w:sz="0" w:space="0" w:color="auto"/>
              </w:divBdr>
              <w:divsChild>
                <w:div w:id="391536954">
                  <w:marLeft w:val="0"/>
                  <w:marRight w:val="0"/>
                  <w:marTop w:val="0"/>
                  <w:marBottom w:val="0"/>
                  <w:divBdr>
                    <w:top w:val="none" w:sz="0" w:space="0" w:color="auto"/>
                    <w:left w:val="none" w:sz="0" w:space="0" w:color="auto"/>
                    <w:bottom w:val="none" w:sz="0" w:space="0" w:color="auto"/>
                    <w:right w:val="none" w:sz="0" w:space="0" w:color="auto"/>
                  </w:divBdr>
                </w:div>
                <w:div w:id="7369987">
                  <w:marLeft w:val="0"/>
                  <w:marRight w:val="0"/>
                  <w:marTop w:val="0"/>
                  <w:marBottom w:val="0"/>
                  <w:divBdr>
                    <w:top w:val="none" w:sz="0" w:space="0" w:color="auto"/>
                    <w:left w:val="none" w:sz="0" w:space="0" w:color="auto"/>
                    <w:bottom w:val="none" w:sz="0" w:space="0" w:color="auto"/>
                    <w:right w:val="none" w:sz="0" w:space="0" w:color="auto"/>
                  </w:divBdr>
                  <w:divsChild>
                    <w:div w:id="178667711">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 w:id="751511795">
          <w:marLeft w:val="-225"/>
          <w:marRight w:val="-225"/>
          <w:marTop w:val="0"/>
          <w:marBottom w:val="0"/>
          <w:divBdr>
            <w:top w:val="none" w:sz="0" w:space="0" w:color="auto"/>
            <w:left w:val="none" w:sz="0" w:space="0" w:color="auto"/>
            <w:bottom w:val="none" w:sz="0" w:space="0" w:color="auto"/>
            <w:right w:val="none" w:sz="0" w:space="0" w:color="auto"/>
          </w:divBdr>
          <w:divsChild>
            <w:div w:id="12205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9338">
      <w:bodyDiv w:val="1"/>
      <w:marLeft w:val="0"/>
      <w:marRight w:val="0"/>
      <w:marTop w:val="0"/>
      <w:marBottom w:val="0"/>
      <w:divBdr>
        <w:top w:val="none" w:sz="0" w:space="0" w:color="auto"/>
        <w:left w:val="none" w:sz="0" w:space="0" w:color="auto"/>
        <w:bottom w:val="none" w:sz="0" w:space="0" w:color="auto"/>
        <w:right w:val="none" w:sz="0" w:space="0" w:color="auto"/>
      </w:divBdr>
      <w:divsChild>
        <w:div w:id="1920820677">
          <w:marLeft w:val="-225"/>
          <w:marRight w:val="-225"/>
          <w:marTop w:val="0"/>
          <w:marBottom w:val="0"/>
          <w:divBdr>
            <w:top w:val="none" w:sz="0" w:space="0" w:color="auto"/>
            <w:left w:val="none" w:sz="0" w:space="0" w:color="auto"/>
            <w:bottom w:val="none" w:sz="0" w:space="0" w:color="auto"/>
            <w:right w:val="none" w:sz="0" w:space="0" w:color="auto"/>
          </w:divBdr>
          <w:divsChild>
            <w:div w:id="1214534982">
              <w:marLeft w:val="0"/>
              <w:marRight w:val="0"/>
              <w:marTop w:val="0"/>
              <w:marBottom w:val="0"/>
              <w:divBdr>
                <w:top w:val="none" w:sz="0" w:space="0" w:color="auto"/>
                <w:left w:val="none" w:sz="0" w:space="0" w:color="auto"/>
                <w:bottom w:val="none" w:sz="0" w:space="0" w:color="auto"/>
                <w:right w:val="none" w:sz="0" w:space="0" w:color="auto"/>
              </w:divBdr>
              <w:divsChild>
                <w:div w:id="861211924">
                  <w:marLeft w:val="0"/>
                  <w:marRight w:val="0"/>
                  <w:marTop w:val="0"/>
                  <w:marBottom w:val="0"/>
                  <w:divBdr>
                    <w:top w:val="none" w:sz="0" w:space="0" w:color="auto"/>
                    <w:left w:val="none" w:sz="0" w:space="0" w:color="auto"/>
                    <w:bottom w:val="none" w:sz="0" w:space="0" w:color="auto"/>
                    <w:right w:val="none" w:sz="0" w:space="0" w:color="auto"/>
                  </w:divBdr>
                  <w:divsChild>
                    <w:div w:id="1396515376">
                      <w:marLeft w:val="0"/>
                      <w:marRight w:val="0"/>
                      <w:marTop w:val="0"/>
                      <w:marBottom w:val="0"/>
                      <w:divBdr>
                        <w:top w:val="none" w:sz="0" w:space="0" w:color="auto"/>
                        <w:left w:val="none" w:sz="0" w:space="0" w:color="auto"/>
                        <w:bottom w:val="none" w:sz="0" w:space="0" w:color="auto"/>
                        <w:right w:val="none" w:sz="0" w:space="0" w:color="auto"/>
                      </w:divBdr>
                    </w:div>
                    <w:div w:id="313728095">
                      <w:marLeft w:val="0"/>
                      <w:marRight w:val="0"/>
                      <w:marTop w:val="0"/>
                      <w:marBottom w:val="0"/>
                      <w:divBdr>
                        <w:top w:val="none" w:sz="0" w:space="0" w:color="auto"/>
                        <w:left w:val="none" w:sz="0" w:space="0" w:color="auto"/>
                        <w:bottom w:val="none" w:sz="0" w:space="0" w:color="auto"/>
                        <w:right w:val="none" w:sz="0" w:space="0" w:color="auto"/>
                      </w:divBdr>
                    </w:div>
                    <w:div w:id="1803232784">
                      <w:marLeft w:val="0"/>
                      <w:marRight w:val="0"/>
                      <w:marTop w:val="0"/>
                      <w:marBottom w:val="0"/>
                      <w:divBdr>
                        <w:top w:val="none" w:sz="0" w:space="0" w:color="auto"/>
                        <w:left w:val="none" w:sz="0" w:space="0" w:color="auto"/>
                        <w:bottom w:val="none" w:sz="0" w:space="0" w:color="auto"/>
                        <w:right w:val="none" w:sz="0" w:space="0" w:color="auto"/>
                      </w:divBdr>
                    </w:div>
                    <w:div w:id="12360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9361">
              <w:marLeft w:val="0"/>
              <w:marRight w:val="0"/>
              <w:marTop w:val="0"/>
              <w:marBottom w:val="0"/>
              <w:divBdr>
                <w:top w:val="none" w:sz="0" w:space="0" w:color="auto"/>
                <w:left w:val="none" w:sz="0" w:space="0" w:color="auto"/>
                <w:bottom w:val="none" w:sz="0" w:space="0" w:color="auto"/>
                <w:right w:val="none" w:sz="0" w:space="0" w:color="auto"/>
              </w:divBdr>
              <w:divsChild>
                <w:div w:id="1868635446">
                  <w:marLeft w:val="0"/>
                  <w:marRight w:val="0"/>
                  <w:marTop w:val="0"/>
                  <w:marBottom w:val="0"/>
                  <w:divBdr>
                    <w:top w:val="none" w:sz="0" w:space="0" w:color="auto"/>
                    <w:left w:val="none" w:sz="0" w:space="0" w:color="auto"/>
                    <w:bottom w:val="none" w:sz="0" w:space="0" w:color="auto"/>
                    <w:right w:val="none" w:sz="0" w:space="0" w:color="auto"/>
                  </w:divBdr>
                </w:div>
                <w:div w:id="467939689">
                  <w:marLeft w:val="0"/>
                  <w:marRight w:val="0"/>
                  <w:marTop w:val="0"/>
                  <w:marBottom w:val="0"/>
                  <w:divBdr>
                    <w:top w:val="none" w:sz="0" w:space="0" w:color="auto"/>
                    <w:left w:val="none" w:sz="0" w:space="0" w:color="auto"/>
                    <w:bottom w:val="none" w:sz="0" w:space="0" w:color="auto"/>
                    <w:right w:val="none" w:sz="0" w:space="0" w:color="auto"/>
                  </w:divBdr>
                  <w:divsChild>
                    <w:div w:id="731125692">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 w:id="931813784">
          <w:marLeft w:val="-225"/>
          <w:marRight w:val="-225"/>
          <w:marTop w:val="0"/>
          <w:marBottom w:val="0"/>
          <w:divBdr>
            <w:top w:val="none" w:sz="0" w:space="0" w:color="auto"/>
            <w:left w:val="none" w:sz="0" w:space="0" w:color="auto"/>
            <w:bottom w:val="none" w:sz="0" w:space="0" w:color="auto"/>
            <w:right w:val="none" w:sz="0" w:space="0" w:color="auto"/>
          </w:divBdr>
          <w:divsChild>
            <w:div w:id="16175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dianpoint-mo.gov/information/forms-documents/" TargetMode="External"/><Relationship Id="rId18" Type="http://schemas.openxmlformats.org/officeDocument/2006/relationships/image" Target="media/image7.jp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mailto:lharman@visittablerocklake.com?subject=Ribbon%20Cutting%20for%20Silver%20Cove%20Resort%20at%20Table%20Rock%20Lake"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hyperlink" Target="mailto:tablerockartgallery@gmail.com?subject=Childrens%20Art%20Show"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tablerockartgallery.com/" TargetMode="External"/><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jpg"/><Relationship Id="rId31" Type="http://schemas.openxmlformats.org/officeDocument/2006/relationships/hyperlink" Target="mailto:tablerocklanes@gmail.com?subject=Table%20Rock%20Lanes%20-%20Spring%20Break%20Speci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illageclerk@indianpoint-mo.gov"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0.jpeg"/><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e%20Galloway\AppData\Roaming\Microsoft\Templates\Corporate%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51DBFA76994C358C31E55DEE409F84"/>
        <w:category>
          <w:name w:val="General"/>
          <w:gallery w:val="placeholder"/>
        </w:category>
        <w:types>
          <w:type w:val="bbPlcHdr"/>
        </w:types>
        <w:behaviors>
          <w:behavior w:val="content"/>
        </w:behaviors>
        <w:guid w:val="{9D08ABB6-CB21-4493-AF4C-58CE0C3079A1}"/>
      </w:docPartPr>
      <w:docPartBody>
        <w:p w:rsidR="00EA2DA4" w:rsidRDefault="00EA2DA4">
          <w:pPr>
            <w:pStyle w:val="4E51DBFA76994C358C31E55DEE409F84"/>
          </w:pPr>
          <w:r w:rsidRPr="007844DC">
            <w:t>The Review</w:t>
          </w:r>
        </w:p>
      </w:docPartBody>
    </w:docPart>
    <w:docPart>
      <w:docPartPr>
        <w:name w:val="0BD9B0D5DC7E4FCAAF18F3172F556D81"/>
        <w:category>
          <w:name w:val="General"/>
          <w:gallery w:val="placeholder"/>
        </w:category>
        <w:types>
          <w:type w:val="bbPlcHdr"/>
        </w:types>
        <w:behaviors>
          <w:behavior w:val="content"/>
        </w:behaviors>
        <w:guid w:val="{4BB986FA-68CA-482C-A43B-B0B046B0FE9E}"/>
      </w:docPartPr>
      <w:docPartBody>
        <w:p w:rsidR="00EA2DA4" w:rsidRDefault="00EA2DA4">
          <w:pPr>
            <w:pStyle w:val="0BD9B0D5DC7E4FCAAF18F3172F556D81"/>
          </w:pPr>
          <w:r w:rsidRPr="007844DC">
            <w:t>August 20XX</w:t>
          </w:r>
          <w:r w:rsidRPr="007844DC">
            <w:br/>
            <w:t>Issue #12</w:t>
          </w:r>
        </w:p>
      </w:docPartBody>
    </w:docPart>
    <w:docPart>
      <w:docPartPr>
        <w:name w:val="5E86DC9C6F324011B1693CF0D5A0D60F"/>
        <w:category>
          <w:name w:val="General"/>
          <w:gallery w:val="placeholder"/>
        </w:category>
        <w:types>
          <w:type w:val="bbPlcHdr"/>
        </w:types>
        <w:behaviors>
          <w:behavior w:val="content"/>
        </w:behaviors>
        <w:guid w:val="{D20E1382-EAA8-42D3-957F-177C0CB73A3F}"/>
      </w:docPartPr>
      <w:docPartBody>
        <w:p w:rsidR="00EA2DA4" w:rsidRDefault="00EA2DA4">
          <w:pPr>
            <w:pStyle w:val="5E86DC9C6F324011B1693CF0D5A0D60F"/>
          </w:pPr>
          <w:r w:rsidRPr="007844DC">
            <w:t>The latest news, views, and announcements</w:t>
          </w:r>
        </w:p>
      </w:docPartBody>
    </w:docPart>
    <w:docPart>
      <w:docPartPr>
        <w:name w:val="80C50CC5AFBB44E197FCE5F814E711FF"/>
        <w:category>
          <w:name w:val="General"/>
          <w:gallery w:val="placeholder"/>
        </w:category>
        <w:types>
          <w:type w:val="bbPlcHdr"/>
        </w:types>
        <w:behaviors>
          <w:behavior w:val="content"/>
        </w:behaviors>
        <w:guid w:val="{376E0C7D-48F3-4C9F-9174-B510A7532748}"/>
      </w:docPartPr>
      <w:docPartBody>
        <w:p w:rsidR="00EA2DA4" w:rsidRDefault="00EA2DA4">
          <w:pPr>
            <w:pStyle w:val="80C50CC5AFBB44E197FCE5F814E711FF"/>
          </w:pPr>
          <w:r w:rsidRPr="007844DC">
            <w:t>INSIDE</w:t>
          </w:r>
        </w:p>
      </w:docPartBody>
    </w:docPart>
    <w:docPart>
      <w:docPartPr>
        <w:name w:val="F3ECE0C0AD4C4009A3FB31A23EAF1F42"/>
        <w:category>
          <w:name w:val="General"/>
          <w:gallery w:val="placeholder"/>
        </w:category>
        <w:types>
          <w:type w:val="bbPlcHdr"/>
        </w:types>
        <w:behaviors>
          <w:behavior w:val="content"/>
        </w:behaviors>
        <w:guid w:val="{C4881156-1815-4413-9FC3-AB5F700F9690}"/>
      </w:docPartPr>
      <w:docPartBody>
        <w:p w:rsidR="00EA2DA4" w:rsidRDefault="00EA2DA4">
          <w:pPr>
            <w:pStyle w:val="F3ECE0C0AD4C4009A3FB31A23EAF1F42"/>
          </w:pPr>
          <w:r w:rsidRPr="007844DC">
            <w:t>New finds this week</w:t>
          </w:r>
        </w:p>
      </w:docPartBody>
    </w:docPart>
    <w:docPart>
      <w:docPartPr>
        <w:name w:val="4A7966E13F71463B8DF129F5B591D3A8"/>
        <w:category>
          <w:name w:val="General"/>
          <w:gallery w:val="placeholder"/>
        </w:category>
        <w:types>
          <w:type w:val="bbPlcHdr"/>
        </w:types>
        <w:behaviors>
          <w:behavior w:val="content"/>
        </w:behaviors>
        <w:guid w:val="{C2CAA132-634E-48CE-84EE-F85187133716}"/>
      </w:docPartPr>
      <w:docPartBody>
        <w:p w:rsidR="00EA2DA4" w:rsidRDefault="00EA2DA4">
          <w:pPr>
            <w:pStyle w:val="4A7966E13F71463B8DF129F5B591D3A8"/>
          </w:pPr>
          <w:r w:rsidRPr="007844DC">
            <w:t>Add description text here to get your subscribers interested in your topic.</w:t>
          </w:r>
        </w:p>
      </w:docPartBody>
    </w:docPart>
    <w:docPart>
      <w:docPartPr>
        <w:name w:val="23BF266DB970440DBCF8306A805E02A2"/>
        <w:category>
          <w:name w:val="General"/>
          <w:gallery w:val="placeholder"/>
        </w:category>
        <w:types>
          <w:type w:val="bbPlcHdr"/>
        </w:types>
        <w:behaviors>
          <w:behavior w:val="content"/>
        </w:behaviors>
        <w:guid w:val="{9E525F0D-D6EE-4A11-9D57-292DADB67307}"/>
      </w:docPartPr>
      <w:docPartBody>
        <w:p w:rsidR="00EA2DA4" w:rsidRDefault="00EA2DA4">
          <w:pPr>
            <w:pStyle w:val="23BF266DB970440DBCF8306A805E02A2"/>
          </w:pPr>
          <w:r w:rsidRPr="007844DC">
            <w:t>The observer</w:t>
          </w:r>
        </w:p>
      </w:docPartBody>
    </w:docPart>
    <w:docPart>
      <w:docPartPr>
        <w:name w:val="864F6E5EC39E46F185563B7C99D3ECCC"/>
        <w:category>
          <w:name w:val="General"/>
          <w:gallery w:val="placeholder"/>
        </w:category>
        <w:types>
          <w:type w:val="bbPlcHdr"/>
        </w:types>
        <w:behaviors>
          <w:behavior w:val="content"/>
        </w:behaviors>
        <w:guid w:val="{6714816E-D2A6-4E25-820B-11FF7F87D725}"/>
      </w:docPartPr>
      <w:docPartBody>
        <w:p w:rsidR="00EA2DA4" w:rsidRDefault="00EA2DA4">
          <w:pPr>
            <w:pStyle w:val="864F6E5EC39E46F185563B7C99D3ECCC"/>
          </w:pPr>
          <w:r w:rsidRPr="007844DC">
            <w:t>Add description text here to get your subscribers interested in your topic.</w:t>
          </w:r>
        </w:p>
      </w:docPartBody>
    </w:docPart>
    <w:docPart>
      <w:docPartPr>
        <w:name w:val="3CF8155127854128BBFBD7C99B166E5E"/>
        <w:category>
          <w:name w:val="General"/>
          <w:gallery w:val="placeholder"/>
        </w:category>
        <w:types>
          <w:type w:val="bbPlcHdr"/>
        </w:types>
        <w:behaviors>
          <w:behavior w:val="content"/>
        </w:behaviors>
        <w:guid w:val="{97D5EBA7-EBE6-4BA1-93BA-E0835DAC26C6}"/>
      </w:docPartPr>
      <w:docPartBody>
        <w:p w:rsidR="00EA2DA4" w:rsidRDefault="00EA2DA4">
          <w:pPr>
            <w:pStyle w:val="3CF8155127854128BBFBD7C99B166E5E"/>
          </w:pPr>
          <w:r w:rsidRPr="0080449D">
            <w:t>New finds this week</w:t>
          </w:r>
        </w:p>
      </w:docPartBody>
    </w:docPart>
    <w:docPart>
      <w:docPartPr>
        <w:name w:val="B8AF4566C3ED484AB66F0CD6912BBC96"/>
        <w:category>
          <w:name w:val="General"/>
          <w:gallery w:val="placeholder"/>
        </w:category>
        <w:types>
          <w:type w:val="bbPlcHdr"/>
        </w:types>
        <w:behaviors>
          <w:behavior w:val="content"/>
        </w:behaviors>
        <w:guid w:val="{1ADFB916-B4E7-4BA7-9BFE-3FCFCF3190A8}"/>
      </w:docPartPr>
      <w:docPartBody>
        <w:p w:rsidR="00EA2DA4" w:rsidRPr="0080449D" w:rsidRDefault="00EA2DA4" w:rsidP="0080449D">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A2DA4" w:rsidRDefault="00EA2DA4">
          <w:pPr>
            <w:pStyle w:val="B8AF4566C3ED484AB66F0CD6912BBC96"/>
          </w:pPr>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AA2893A10181447F8EF7C57E6E8A9FCE"/>
        <w:category>
          <w:name w:val="General"/>
          <w:gallery w:val="placeholder"/>
        </w:category>
        <w:types>
          <w:type w:val="bbPlcHdr"/>
        </w:types>
        <w:behaviors>
          <w:behavior w:val="content"/>
        </w:behaviors>
        <w:guid w:val="{6D87CEAA-FC83-42D2-8915-3818F962E6A1}"/>
      </w:docPartPr>
      <w:docPartBody>
        <w:p w:rsidR="00EA2DA4" w:rsidRDefault="00EA2DA4">
          <w:pPr>
            <w:pStyle w:val="AA2893A10181447F8EF7C57E6E8A9FCE"/>
          </w:pPr>
          <w:r w:rsidRPr="00CA0AAB">
            <w:t>Corporate newsletter</w:t>
          </w:r>
        </w:p>
      </w:docPartBody>
    </w:docPart>
    <w:docPart>
      <w:docPartPr>
        <w:name w:val="8DA32EB0A83F43AB8F666A511F11AB71"/>
        <w:category>
          <w:name w:val="General"/>
          <w:gallery w:val="placeholder"/>
        </w:category>
        <w:types>
          <w:type w:val="bbPlcHdr"/>
        </w:types>
        <w:behaviors>
          <w:behavior w:val="content"/>
        </w:behaviors>
        <w:guid w:val="{C6E2D2DF-0F96-4929-B49E-F1F8B2B5C758}"/>
      </w:docPartPr>
      <w:docPartBody>
        <w:p w:rsidR="00EA2DA4" w:rsidRPr="00CA0AAB" w:rsidRDefault="00EA2DA4" w:rsidP="00CA0AAB">
          <w:r w:rsidRPr="00CA0AAB">
            <w:t xml:space="preserve">Newsletters are periodicals used to advertise or update your subscribers with information about your product or blog. </w:t>
          </w:r>
        </w:p>
        <w:p w:rsidR="00EA2DA4" w:rsidRDefault="00EA2DA4">
          <w:pPr>
            <w:pStyle w:val="8DA32EB0A83F43AB8F666A511F11AB71"/>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5D1FD55007C745F09D1A5F3614FE7D04"/>
        <w:category>
          <w:name w:val="General"/>
          <w:gallery w:val="placeholder"/>
        </w:category>
        <w:types>
          <w:type w:val="bbPlcHdr"/>
        </w:types>
        <w:behaviors>
          <w:behavior w:val="content"/>
        </w:behaviors>
        <w:guid w:val="{CE63D651-4BB0-447E-9FB7-76036B884B32}"/>
      </w:docPartPr>
      <w:docPartBody>
        <w:p w:rsidR="00EA2DA4" w:rsidRDefault="00EA2DA4">
          <w:pPr>
            <w:pStyle w:val="5D1FD55007C745F09D1A5F3614FE7D04"/>
          </w:pPr>
          <w:r w:rsidRPr="00CA0AAB">
            <w:t>Work with the industry’s best</w:t>
          </w:r>
        </w:p>
      </w:docPartBody>
    </w:docPart>
    <w:docPart>
      <w:docPartPr>
        <w:name w:val="7943A96ECB98454AB32636A83B73DD1C"/>
        <w:category>
          <w:name w:val="General"/>
          <w:gallery w:val="placeholder"/>
        </w:category>
        <w:types>
          <w:type w:val="bbPlcHdr"/>
        </w:types>
        <w:behaviors>
          <w:behavior w:val="content"/>
        </w:behaviors>
        <w:guid w:val="{862CAFCB-9ABF-4FBD-9D90-43DADEE539B1}"/>
      </w:docPartPr>
      <w:docPartBody>
        <w:p w:rsidR="00EA2DA4" w:rsidRPr="00CA0AAB" w:rsidRDefault="00EA2DA4"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A2DA4" w:rsidRPr="00CA0AAB" w:rsidRDefault="00EA2DA4" w:rsidP="00CA0AAB">
          <w:r w:rsidRPr="00CA0AAB">
            <w:t>Newsletters are periodicals used to advertise or update your subscribers with information about your product or blog. Type the content of your newsletter here.</w:t>
          </w:r>
        </w:p>
        <w:p w:rsidR="00EA2DA4" w:rsidRDefault="00EA2DA4">
          <w:pPr>
            <w:pStyle w:val="7943A96ECB98454AB32636A83B73DD1C"/>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52E7F6218C5746F19AA74FEAB6396605"/>
        <w:category>
          <w:name w:val="General"/>
          <w:gallery w:val="placeholder"/>
        </w:category>
        <w:types>
          <w:type w:val="bbPlcHdr"/>
        </w:types>
        <w:behaviors>
          <w:behavior w:val="content"/>
        </w:behaviors>
        <w:guid w:val="{6D89C114-71B5-4864-91CF-55B29B50B29D}"/>
      </w:docPartPr>
      <w:docPartBody>
        <w:p w:rsidR="00EA2DA4" w:rsidRDefault="00EA2DA4">
          <w:pPr>
            <w:pStyle w:val="52E7F6218C5746F19AA74FEAB6396605"/>
          </w:pPr>
          <w:r w:rsidRPr="00CA0AAB">
            <w:t>The observer</w:t>
          </w:r>
        </w:p>
      </w:docPartBody>
    </w:docPart>
    <w:docPart>
      <w:docPartPr>
        <w:name w:val="9D27AD7F236B4C61BBFE418CF2583603"/>
        <w:category>
          <w:name w:val="General"/>
          <w:gallery w:val="placeholder"/>
        </w:category>
        <w:types>
          <w:type w:val="bbPlcHdr"/>
        </w:types>
        <w:behaviors>
          <w:behavior w:val="content"/>
        </w:behaviors>
        <w:guid w:val="{0D0F5F64-F47A-48FB-861A-F934AFFD3B1F}"/>
      </w:docPartPr>
      <w:docPartBody>
        <w:p w:rsidR="00EA2DA4" w:rsidRPr="00CA0AAB" w:rsidRDefault="00EA2DA4"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A2DA4" w:rsidRDefault="00EA2DA4">
          <w:pPr>
            <w:pStyle w:val="9D27AD7F236B4C61BBFE418CF2583603"/>
          </w:pPr>
          <w:r w:rsidRPr="00CA0AAB">
            <w:t>Newsletters are periodicals used to advertise or update your subscribers with information about your product or blog. They are an excellent way to maintain regular contact with your subscribers.</w:t>
          </w:r>
        </w:p>
      </w:docPartBody>
    </w:docPart>
    <w:docPart>
      <w:docPartPr>
        <w:name w:val="A87E40DD79D74A449630195E5281C4A5"/>
        <w:category>
          <w:name w:val="General"/>
          <w:gallery w:val="placeholder"/>
        </w:category>
        <w:types>
          <w:type w:val="bbPlcHdr"/>
        </w:types>
        <w:behaviors>
          <w:behavior w:val="content"/>
        </w:behaviors>
        <w:guid w:val="{FF0F1F29-04C7-476B-B7D3-99F4E5D29CBE}"/>
      </w:docPartPr>
      <w:docPartBody>
        <w:p w:rsidR="00EA2DA4" w:rsidRDefault="00EA2DA4" w:rsidP="00EA2DA4">
          <w:pPr>
            <w:pStyle w:val="A87E40DD79D74A449630195E5281C4A5"/>
          </w:pPr>
          <w:r w:rsidRPr="007844DC">
            <w:t>New finds this week</w:t>
          </w:r>
        </w:p>
      </w:docPartBody>
    </w:docPart>
    <w:docPart>
      <w:docPartPr>
        <w:name w:val="9ED5288358E14BF4AB997832C6F39EC2"/>
        <w:category>
          <w:name w:val="General"/>
          <w:gallery w:val="placeholder"/>
        </w:category>
        <w:types>
          <w:type w:val="bbPlcHdr"/>
        </w:types>
        <w:behaviors>
          <w:behavior w:val="content"/>
        </w:behaviors>
        <w:guid w:val="{E8F477E6-687B-4986-8431-7484B4C0205A}"/>
      </w:docPartPr>
      <w:docPartBody>
        <w:p w:rsidR="00EA2DA4" w:rsidRDefault="00EA2DA4" w:rsidP="00EA2DA4">
          <w:pPr>
            <w:pStyle w:val="9ED5288358E14BF4AB997832C6F39EC2"/>
          </w:pPr>
          <w:r w:rsidRPr="007844DC">
            <w:t>Add description text here to get your subscribers interested in your topic.</w:t>
          </w:r>
        </w:p>
      </w:docPartBody>
    </w:docPart>
    <w:docPart>
      <w:docPartPr>
        <w:name w:val="6912021D6EA54595B65777461CB83ACC"/>
        <w:category>
          <w:name w:val="General"/>
          <w:gallery w:val="placeholder"/>
        </w:category>
        <w:types>
          <w:type w:val="bbPlcHdr"/>
        </w:types>
        <w:behaviors>
          <w:behavior w:val="content"/>
        </w:behaviors>
        <w:guid w:val="{59106039-1B6B-4CB4-9FEF-EB3461D25504}"/>
      </w:docPartPr>
      <w:docPartBody>
        <w:p w:rsidR="00EA2DA4" w:rsidRDefault="00EA2DA4" w:rsidP="00EA2DA4">
          <w:pPr>
            <w:pStyle w:val="6912021D6EA54595B65777461CB83ACC"/>
          </w:pPr>
          <w:r w:rsidRPr="00CA0AAB">
            <w:rPr>
              <w:rStyle w:val="Bold"/>
            </w:rPr>
            <w:t>The Review</w:t>
          </w:r>
        </w:p>
      </w:docPartBody>
    </w:docPart>
    <w:docPart>
      <w:docPartPr>
        <w:name w:val="8029C492507C4421A496713AC563A9A3"/>
        <w:category>
          <w:name w:val="General"/>
          <w:gallery w:val="placeholder"/>
        </w:category>
        <w:types>
          <w:type w:val="bbPlcHdr"/>
        </w:types>
        <w:behaviors>
          <w:behavior w:val="content"/>
        </w:behaviors>
        <w:guid w:val="{3A17C9B8-7AC1-46A8-985F-67889E47339C}"/>
      </w:docPartPr>
      <w:docPartBody>
        <w:p w:rsidR="00EA2DA4" w:rsidRDefault="00EA2DA4" w:rsidP="00EA2DA4">
          <w:pPr>
            <w:pStyle w:val="8029C492507C4421A496713AC563A9A3"/>
          </w:pPr>
          <w:r w:rsidRPr="00CA0AAB">
            <w:t>Corporate newsletter</w:t>
          </w:r>
        </w:p>
      </w:docPartBody>
    </w:docPart>
    <w:docPart>
      <w:docPartPr>
        <w:name w:val="DFA174D54DA149F7B9896190A8F4D6F6"/>
        <w:category>
          <w:name w:val="General"/>
          <w:gallery w:val="placeholder"/>
        </w:category>
        <w:types>
          <w:type w:val="bbPlcHdr"/>
        </w:types>
        <w:behaviors>
          <w:behavior w:val="content"/>
        </w:behaviors>
        <w:guid w:val="{81F772CC-C846-44AC-A3A4-D7EAC315FE1E}"/>
      </w:docPartPr>
      <w:docPartBody>
        <w:p w:rsidR="00EA2DA4" w:rsidRPr="00CA0AAB" w:rsidRDefault="00EA2DA4" w:rsidP="00CA0AAB">
          <w:r w:rsidRPr="00CA0AAB">
            <w:t xml:space="preserve">Newsletters are periodicals used to advertise or update your subscribers with information about your product or blog. </w:t>
          </w:r>
        </w:p>
        <w:p w:rsidR="00EA2DA4" w:rsidRDefault="00EA2DA4" w:rsidP="00EA2DA4">
          <w:pPr>
            <w:pStyle w:val="DFA174D54DA149F7B9896190A8F4D6F6"/>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294C7AB57CF04230BF5F1C4B7CE22B6A"/>
        <w:category>
          <w:name w:val="General"/>
          <w:gallery w:val="placeholder"/>
        </w:category>
        <w:types>
          <w:type w:val="bbPlcHdr"/>
        </w:types>
        <w:behaviors>
          <w:behavior w:val="content"/>
        </w:behaviors>
        <w:guid w:val="{3115B5FE-E269-4072-A6F3-FDDC0CE7D85D}"/>
      </w:docPartPr>
      <w:docPartBody>
        <w:p w:rsidR="00EA2DA4" w:rsidRDefault="00EA2DA4" w:rsidP="00EA2DA4">
          <w:pPr>
            <w:pStyle w:val="294C7AB57CF04230BF5F1C4B7CE22B6A"/>
          </w:pPr>
          <w:r w:rsidRPr="00CA0AAB">
            <w:t>Work with the industry’s best</w:t>
          </w:r>
        </w:p>
      </w:docPartBody>
    </w:docPart>
    <w:docPart>
      <w:docPartPr>
        <w:name w:val="F987C83DD17A42B7AAD42FA7C82AEDA5"/>
        <w:category>
          <w:name w:val="General"/>
          <w:gallery w:val="placeholder"/>
        </w:category>
        <w:types>
          <w:type w:val="bbPlcHdr"/>
        </w:types>
        <w:behaviors>
          <w:behavior w:val="content"/>
        </w:behaviors>
        <w:guid w:val="{4BAC38B3-9BE8-4522-A0E5-F78BC49F0ADF}"/>
      </w:docPartPr>
      <w:docPartBody>
        <w:p w:rsidR="00EA2DA4" w:rsidRPr="00CA0AAB" w:rsidRDefault="00EA2DA4"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A2DA4" w:rsidRPr="00CA0AAB" w:rsidRDefault="00EA2DA4" w:rsidP="00CA0AAB">
          <w:r w:rsidRPr="00CA0AAB">
            <w:t>Newsletters are periodicals used to advertise or update your subscribers with information about your product or blog. Type the content of your newsletter here.</w:t>
          </w:r>
        </w:p>
        <w:p w:rsidR="00EA2DA4" w:rsidRDefault="00EA2DA4" w:rsidP="00EA2DA4">
          <w:pPr>
            <w:pStyle w:val="F987C83DD17A42B7AAD42FA7C82AEDA5"/>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F13CC70F9F38454A951363CC95FB0766"/>
        <w:category>
          <w:name w:val="General"/>
          <w:gallery w:val="placeholder"/>
        </w:category>
        <w:types>
          <w:type w:val="bbPlcHdr"/>
        </w:types>
        <w:behaviors>
          <w:behavior w:val="content"/>
        </w:behaviors>
        <w:guid w:val="{E4D398E6-9046-4D21-A708-75F0A95EA085}"/>
      </w:docPartPr>
      <w:docPartBody>
        <w:p w:rsidR="00EA2DA4" w:rsidRDefault="00EA2DA4" w:rsidP="00EA2DA4">
          <w:pPr>
            <w:pStyle w:val="F13CC70F9F38454A951363CC95FB0766"/>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A4"/>
    <w:rsid w:val="002F1619"/>
    <w:rsid w:val="00932BD2"/>
    <w:rsid w:val="00A62567"/>
    <w:rsid w:val="00EA2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51DBFA76994C358C31E55DEE409F84">
    <w:name w:val="4E51DBFA76994C358C31E55DEE409F84"/>
  </w:style>
  <w:style w:type="paragraph" w:customStyle="1" w:styleId="0BD9B0D5DC7E4FCAAF18F3172F556D81">
    <w:name w:val="0BD9B0D5DC7E4FCAAF18F3172F556D81"/>
  </w:style>
  <w:style w:type="paragraph" w:customStyle="1" w:styleId="5E86DC9C6F324011B1693CF0D5A0D60F">
    <w:name w:val="5E86DC9C6F324011B1693CF0D5A0D60F"/>
  </w:style>
  <w:style w:type="paragraph" w:customStyle="1" w:styleId="80C50CC5AFBB44E197FCE5F814E711FF">
    <w:name w:val="80C50CC5AFBB44E197FCE5F814E711FF"/>
  </w:style>
  <w:style w:type="paragraph" w:customStyle="1" w:styleId="F3ECE0C0AD4C4009A3FB31A23EAF1F42">
    <w:name w:val="F3ECE0C0AD4C4009A3FB31A23EAF1F42"/>
  </w:style>
  <w:style w:type="paragraph" w:customStyle="1" w:styleId="4A7966E13F71463B8DF129F5B591D3A8">
    <w:name w:val="4A7966E13F71463B8DF129F5B591D3A8"/>
  </w:style>
  <w:style w:type="paragraph" w:customStyle="1" w:styleId="D4CBA218D88542F6B82298666A0BB05B">
    <w:name w:val="D4CBA218D88542F6B82298666A0BB05B"/>
  </w:style>
  <w:style w:type="paragraph" w:customStyle="1" w:styleId="C5215D340DEF42C3AF68C3ADFD065A0D">
    <w:name w:val="C5215D340DEF42C3AF68C3ADFD065A0D"/>
  </w:style>
  <w:style w:type="paragraph" w:customStyle="1" w:styleId="23BF266DB970440DBCF8306A805E02A2">
    <w:name w:val="23BF266DB970440DBCF8306A805E02A2"/>
  </w:style>
  <w:style w:type="paragraph" w:customStyle="1" w:styleId="864F6E5EC39E46F185563B7C99D3ECCC">
    <w:name w:val="864F6E5EC39E46F185563B7C99D3ECCC"/>
  </w:style>
  <w:style w:type="paragraph" w:customStyle="1" w:styleId="3CF8155127854128BBFBD7C99B166E5E">
    <w:name w:val="3CF8155127854128BBFBD7C99B166E5E"/>
  </w:style>
  <w:style w:type="paragraph" w:customStyle="1" w:styleId="FF923278BDEE4FD79FE19DDC1DA9FCF6">
    <w:name w:val="FF923278BDEE4FD79FE19DDC1DA9FCF6"/>
  </w:style>
  <w:style w:type="character" w:customStyle="1" w:styleId="Bold">
    <w:name w:val="Bold"/>
    <w:uiPriority w:val="1"/>
    <w:qFormat/>
    <w:rsid w:val="00EA2DA4"/>
    <w:rPr>
      <w:b/>
    </w:rPr>
  </w:style>
  <w:style w:type="paragraph" w:customStyle="1" w:styleId="153C749F0E96494EA0598871C4EFF83B">
    <w:name w:val="153C749F0E96494EA0598871C4EFF83B"/>
  </w:style>
  <w:style w:type="paragraph" w:customStyle="1" w:styleId="B8AF4566C3ED484AB66F0CD6912BBC96">
    <w:name w:val="B8AF4566C3ED484AB66F0CD6912BBC96"/>
  </w:style>
  <w:style w:type="paragraph" w:customStyle="1" w:styleId="815A8FBD46D84C38B18AE0E9818AFC0C">
    <w:name w:val="815A8FBD46D84C38B18AE0E9818AFC0C"/>
  </w:style>
  <w:style w:type="paragraph" w:customStyle="1" w:styleId="AA2893A10181447F8EF7C57E6E8A9FCE">
    <w:name w:val="AA2893A10181447F8EF7C57E6E8A9FCE"/>
  </w:style>
  <w:style w:type="paragraph" w:customStyle="1" w:styleId="67B5BF9D8E4F48C08D64A175E43A0F01">
    <w:name w:val="67B5BF9D8E4F48C08D64A175E43A0F01"/>
  </w:style>
  <w:style w:type="paragraph" w:customStyle="1" w:styleId="A29E052B4CDA44D38E5F910E10FF5678">
    <w:name w:val="A29E052B4CDA44D38E5F910E10FF5678"/>
  </w:style>
  <w:style w:type="paragraph" w:customStyle="1" w:styleId="8DA32EB0A83F43AB8F666A511F11AB71">
    <w:name w:val="8DA32EB0A83F43AB8F666A511F11AB71"/>
  </w:style>
  <w:style w:type="paragraph" w:customStyle="1" w:styleId="5D1FD55007C745F09D1A5F3614FE7D04">
    <w:name w:val="5D1FD55007C745F09D1A5F3614FE7D04"/>
  </w:style>
  <w:style w:type="paragraph" w:customStyle="1" w:styleId="6EDA348BCD1247909F4A8141F5680AE3">
    <w:name w:val="6EDA348BCD1247909F4A8141F5680AE3"/>
  </w:style>
  <w:style w:type="paragraph" w:customStyle="1" w:styleId="7943A96ECB98454AB32636A83B73DD1C">
    <w:name w:val="7943A96ECB98454AB32636A83B73DD1C"/>
  </w:style>
  <w:style w:type="paragraph" w:customStyle="1" w:styleId="52E7F6218C5746F19AA74FEAB6396605">
    <w:name w:val="52E7F6218C5746F19AA74FEAB6396605"/>
  </w:style>
  <w:style w:type="paragraph" w:customStyle="1" w:styleId="8B4E9EB502294E6794F3190EE6AE3092">
    <w:name w:val="8B4E9EB502294E6794F3190EE6AE3092"/>
  </w:style>
  <w:style w:type="paragraph" w:customStyle="1" w:styleId="9D27AD7F236B4C61BBFE418CF2583603">
    <w:name w:val="9D27AD7F236B4C61BBFE418CF2583603"/>
  </w:style>
  <w:style w:type="paragraph" w:customStyle="1" w:styleId="A87E40DD79D74A449630195E5281C4A5">
    <w:name w:val="A87E40DD79D74A449630195E5281C4A5"/>
    <w:rsid w:val="00EA2DA4"/>
  </w:style>
  <w:style w:type="paragraph" w:customStyle="1" w:styleId="9ED5288358E14BF4AB997832C6F39EC2">
    <w:name w:val="9ED5288358E14BF4AB997832C6F39EC2"/>
    <w:rsid w:val="00EA2DA4"/>
  </w:style>
  <w:style w:type="paragraph" w:customStyle="1" w:styleId="6912021D6EA54595B65777461CB83ACC">
    <w:name w:val="6912021D6EA54595B65777461CB83ACC"/>
    <w:rsid w:val="00EA2DA4"/>
  </w:style>
  <w:style w:type="paragraph" w:customStyle="1" w:styleId="9561D4B968644CD781736C01784D74FE">
    <w:name w:val="9561D4B968644CD781736C01784D74FE"/>
    <w:rsid w:val="00EA2DA4"/>
  </w:style>
  <w:style w:type="paragraph" w:customStyle="1" w:styleId="70F272C493454C7AAF5112EA766F8EA1">
    <w:name w:val="70F272C493454C7AAF5112EA766F8EA1"/>
    <w:rsid w:val="00EA2DA4"/>
  </w:style>
  <w:style w:type="paragraph" w:customStyle="1" w:styleId="A321A9382A2A4714A09560A4DFC6FF27">
    <w:name w:val="A321A9382A2A4714A09560A4DFC6FF27"/>
    <w:rsid w:val="00EA2DA4"/>
  </w:style>
  <w:style w:type="paragraph" w:customStyle="1" w:styleId="065D982F12844B338489445A6555CD70">
    <w:name w:val="065D982F12844B338489445A6555CD70"/>
    <w:rsid w:val="00EA2DA4"/>
  </w:style>
  <w:style w:type="paragraph" w:customStyle="1" w:styleId="D89985C366C54FE4931375F6070192E1">
    <w:name w:val="D89985C366C54FE4931375F6070192E1"/>
    <w:rsid w:val="00EA2DA4"/>
  </w:style>
  <w:style w:type="paragraph" w:customStyle="1" w:styleId="19F477AB73324318AA4DC020F039B1B3">
    <w:name w:val="19F477AB73324318AA4DC020F039B1B3"/>
    <w:rsid w:val="00EA2DA4"/>
  </w:style>
  <w:style w:type="paragraph" w:customStyle="1" w:styleId="0749779E717649CCB452F2E7B9BDBFF4">
    <w:name w:val="0749779E717649CCB452F2E7B9BDBFF4"/>
    <w:rsid w:val="00EA2DA4"/>
  </w:style>
  <w:style w:type="paragraph" w:customStyle="1" w:styleId="4B1B20AC3FCA4DB5A4DA9CF5C7D6FD24">
    <w:name w:val="4B1B20AC3FCA4DB5A4DA9CF5C7D6FD24"/>
    <w:rsid w:val="00EA2DA4"/>
  </w:style>
  <w:style w:type="paragraph" w:customStyle="1" w:styleId="8029C492507C4421A496713AC563A9A3">
    <w:name w:val="8029C492507C4421A496713AC563A9A3"/>
    <w:rsid w:val="00EA2DA4"/>
  </w:style>
  <w:style w:type="paragraph" w:customStyle="1" w:styleId="D565F9DB448643BF8CA796506F19E000">
    <w:name w:val="D565F9DB448643BF8CA796506F19E000"/>
    <w:rsid w:val="00EA2DA4"/>
  </w:style>
  <w:style w:type="paragraph" w:customStyle="1" w:styleId="AF839AA500184DD094FCC51F9E8583BD">
    <w:name w:val="AF839AA500184DD094FCC51F9E8583BD"/>
    <w:rsid w:val="00EA2DA4"/>
  </w:style>
  <w:style w:type="paragraph" w:customStyle="1" w:styleId="DFA174D54DA149F7B9896190A8F4D6F6">
    <w:name w:val="DFA174D54DA149F7B9896190A8F4D6F6"/>
    <w:rsid w:val="00EA2DA4"/>
  </w:style>
  <w:style w:type="paragraph" w:customStyle="1" w:styleId="294C7AB57CF04230BF5F1C4B7CE22B6A">
    <w:name w:val="294C7AB57CF04230BF5F1C4B7CE22B6A"/>
    <w:rsid w:val="00EA2DA4"/>
  </w:style>
  <w:style w:type="paragraph" w:customStyle="1" w:styleId="36C9D215F4454984B180A2996188FFC7">
    <w:name w:val="36C9D215F4454984B180A2996188FFC7"/>
    <w:rsid w:val="00EA2DA4"/>
  </w:style>
  <w:style w:type="paragraph" w:customStyle="1" w:styleId="F987C83DD17A42B7AAD42FA7C82AEDA5">
    <w:name w:val="F987C83DD17A42B7AAD42FA7C82AEDA5"/>
    <w:rsid w:val="00EA2DA4"/>
  </w:style>
  <w:style w:type="paragraph" w:customStyle="1" w:styleId="2E1459AC681640B89BACA8D1E021FB23">
    <w:name w:val="2E1459AC681640B89BACA8D1E021FB23"/>
    <w:rsid w:val="00EA2DA4"/>
  </w:style>
  <w:style w:type="paragraph" w:customStyle="1" w:styleId="C53EC98F4B6043E888B9CF2F604E986C">
    <w:name w:val="C53EC98F4B6043E888B9CF2F604E986C"/>
    <w:rsid w:val="00EA2DA4"/>
  </w:style>
  <w:style w:type="paragraph" w:customStyle="1" w:styleId="01D08B5D8B974098B871EB1897C1A4B1">
    <w:name w:val="01D08B5D8B974098B871EB1897C1A4B1"/>
    <w:rsid w:val="00EA2DA4"/>
  </w:style>
  <w:style w:type="paragraph" w:customStyle="1" w:styleId="B2DB953AF4F944F29BB50487A18D2B6E">
    <w:name w:val="B2DB953AF4F944F29BB50487A18D2B6E"/>
    <w:rsid w:val="00EA2DA4"/>
  </w:style>
  <w:style w:type="paragraph" w:customStyle="1" w:styleId="3C572337F91740FFA372E4BB17133645">
    <w:name w:val="3C572337F91740FFA372E4BB17133645"/>
    <w:rsid w:val="00EA2DA4"/>
  </w:style>
  <w:style w:type="paragraph" w:customStyle="1" w:styleId="6809A0F1C6874D6CBF32E990BE5A53D7">
    <w:name w:val="6809A0F1C6874D6CBF32E990BE5A53D7"/>
    <w:rsid w:val="00EA2DA4"/>
  </w:style>
  <w:style w:type="paragraph" w:customStyle="1" w:styleId="254B40DF027546028B4A85C26CAB0BE6">
    <w:name w:val="254B40DF027546028B4A85C26CAB0BE6"/>
    <w:rsid w:val="00EA2DA4"/>
  </w:style>
  <w:style w:type="paragraph" w:customStyle="1" w:styleId="F74076A89FCE4026A77CCF84A0862B65">
    <w:name w:val="F74076A89FCE4026A77CCF84A0862B65"/>
    <w:rsid w:val="00EA2DA4"/>
  </w:style>
  <w:style w:type="paragraph" w:customStyle="1" w:styleId="1CF39F9440374849B7F5D7B7207597F4">
    <w:name w:val="1CF39F9440374849B7F5D7B7207597F4"/>
    <w:rsid w:val="00EA2DA4"/>
  </w:style>
  <w:style w:type="paragraph" w:customStyle="1" w:styleId="F13CC70F9F38454A951363CC95FB0766">
    <w:name w:val="F13CC70F9F38454A951363CC95FB0766"/>
    <w:rsid w:val="00EA2D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64253E5-DB9B-40F4-AC3D-C3E1B293C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1B4B79-11E8-4E75-9E08-249C947607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Corporate newsletter.dotx</Template>
  <TotalTime>0</TotalTime>
  <Pages>14</Pages>
  <Words>2717</Words>
  <Characters>15488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2024-03-13T14:56:00Z</dcterms:created>
  <dcterms:modified xsi:type="dcterms:W3CDTF">2024-03-15T13:29:00Z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